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F5" w:rsidRPr="00CE1BA5" w:rsidRDefault="00735E5E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inline distT="0" distB="0" distL="0" distR="0">
            <wp:extent cx="7524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A5" w:rsidRPr="00CE1BA5" w:rsidRDefault="00A04EF5" w:rsidP="00551B71">
      <w:pPr>
        <w:pStyle w:val="10"/>
        <w:rPr>
          <w:b w:val="0"/>
          <w:szCs w:val="24"/>
        </w:rPr>
      </w:pPr>
      <w:r w:rsidRPr="00CE1BA5">
        <w:rPr>
          <w:b w:val="0"/>
          <w:szCs w:val="24"/>
        </w:rPr>
        <w:t xml:space="preserve">АДМИНИСТРАЦИЯ </w:t>
      </w:r>
    </w:p>
    <w:p w:rsidR="00A04EF5" w:rsidRPr="00CE1BA5" w:rsidRDefault="00A04EF5" w:rsidP="00551B71">
      <w:pPr>
        <w:pStyle w:val="10"/>
        <w:rPr>
          <w:b w:val="0"/>
          <w:szCs w:val="24"/>
        </w:rPr>
      </w:pPr>
      <w:r w:rsidRPr="00CE1BA5">
        <w:rPr>
          <w:b w:val="0"/>
          <w:szCs w:val="24"/>
        </w:rPr>
        <w:t>ПЕТРОПАВЛОВСКОГО МУНИЦИПАЛЬНОГО РАЙОНА</w:t>
      </w:r>
    </w:p>
    <w:p w:rsidR="00A04EF5" w:rsidRPr="00CE1BA5" w:rsidRDefault="00A04EF5" w:rsidP="00551B71">
      <w:pPr>
        <w:pStyle w:val="10"/>
        <w:rPr>
          <w:b w:val="0"/>
          <w:szCs w:val="24"/>
        </w:rPr>
      </w:pPr>
      <w:r w:rsidRPr="00CE1BA5">
        <w:rPr>
          <w:b w:val="0"/>
          <w:szCs w:val="24"/>
        </w:rPr>
        <w:t>ВОРОНЕЖСКОЙ ОБЛАСТИ</w:t>
      </w:r>
    </w:p>
    <w:p w:rsidR="00A04EF5" w:rsidRPr="00CE1BA5" w:rsidRDefault="00A04EF5" w:rsidP="00551B71">
      <w:pPr>
        <w:pStyle w:val="10"/>
        <w:rPr>
          <w:b w:val="0"/>
          <w:szCs w:val="24"/>
        </w:rPr>
      </w:pPr>
    </w:p>
    <w:p w:rsidR="00A04EF5" w:rsidRPr="00CE1BA5" w:rsidRDefault="00A04EF5" w:rsidP="00551B71">
      <w:pPr>
        <w:pStyle w:val="10"/>
        <w:rPr>
          <w:b w:val="0"/>
          <w:szCs w:val="24"/>
        </w:rPr>
      </w:pPr>
      <w:r w:rsidRPr="00CE1BA5">
        <w:rPr>
          <w:b w:val="0"/>
          <w:szCs w:val="24"/>
        </w:rPr>
        <w:t xml:space="preserve">ПОСТАНОВЛЕНИЕ </w:t>
      </w:r>
    </w:p>
    <w:p w:rsidR="00A04EF5" w:rsidRPr="00CE1BA5" w:rsidRDefault="00A04EF5" w:rsidP="00551B71">
      <w:pPr>
        <w:pStyle w:val="10"/>
        <w:rPr>
          <w:b w:val="0"/>
          <w:szCs w:val="24"/>
        </w:rPr>
      </w:pPr>
    </w:p>
    <w:p w:rsidR="00551B71" w:rsidRPr="00CE1BA5" w:rsidRDefault="00CE1BA5" w:rsidP="00CE1BA5">
      <w:pPr>
        <w:pStyle w:val="10"/>
        <w:jc w:val="both"/>
        <w:rPr>
          <w:b w:val="0"/>
          <w:szCs w:val="24"/>
          <w:lang w:val="en-US"/>
        </w:rPr>
      </w:pPr>
      <w:r>
        <w:rPr>
          <w:b w:val="0"/>
          <w:szCs w:val="24"/>
        </w:rPr>
        <w:t xml:space="preserve">ОТ </w:t>
      </w:r>
      <w:r w:rsidR="003142AE" w:rsidRPr="00CE1BA5">
        <w:rPr>
          <w:b w:val="0"/>
          <w:szCs w:val="24"/>
        </w:rPr>
        <w:t>09.09.2010 г.</w:t>
      </w:r>
      <w:r>
        <w:rPr>
          <w:b w:val="0"/>
          <w:szCs w:val="24"/>
        </w:rPr>
        <w:t xml:space="preserve"> </w:t>
      </w:r>
      <w:r w:rsidR="00A04EF5" w:rsidRPr="00CE1BA5">
        <w:rPr>
          <w:b w:val="0"/>
          <w:szCs w:val="24"/>
        </w:rPr>
        <w:t>№</w:t>
      </w:r>
      <w:r w:rsidR="003142AE" w:rsidRPr="00CE1BA5">
        <w:rPr>
          <w:b w:val="0"/>
          <w:szCs w:val="24"/>
        </w:rPr>
        <w:t xml:space="preserve"> 327</w:t>
      </w:r>
      <w:r w:rsidR="00A04EF5" w:rsidRPr="00CE1BA5">
        <w:rPr>
          <w:b w:val="0"/>
          <w:szCs w:val="24"/>
        </w:rPr>
        <w:tab/>
      </w:r>
    </w:p>
    <w:p w:rsidR="00A04EF5" w:rsidRPr="00CE1BA5" w:rsidRDefault="00A04EF5" w:rsidP="00551B71">
      <w:pPr>
        <w:pStyle w:val="10"/>
        <w:jc w:val="both"/>
        <w:rPr>
          <w:b w:val="0"/>
          <w:szCs w:val="24"/>
        </w:rPr>
      </w:pPr>
      <w:r w:rsidRPr="00CE1BA5">
        <w:rPr>
          <w:b w:val="0"/>
          <w:szCs w:val="24"/>
        </w:rPr>
        <w:t>с. Петропавловка</w:t>
      </w:r>
    </w:p>
    <w:p w:rsidR="00125C31" w:rsidRPr="00CE1BA5" w:rsidRDefault="00CE1BA5" w:rsidP="00CE1BA5">
      <w:pPr>
        <w:pStyle w:val="Title"/>
      </w:pPr>
      <w:r>
        <w:t xml:space="preserve"> </w:t>
      </w:r>
      <w:r w:rsidR="00125C31" w:rsidRPr="00CE1BA5">
        <w:t xml:space="preserve">О </w:t>
      </w:r>
      <w:r w:rsidR="0023482B" w:rsidRPr="00CE1BA5">
        <w:t xml:space="preserve">комиссии по соблюдению требований к служебному поведению муниципальных служащих и </w:t>
      </w:r>
      <w:r w:rsidR="007E244D" w:rsidRPr="00CE1BA5">
        <w:t>у</w:t>
      </w:r>
      <w:r w:rsidR="0023482B" w:rsidRPr="00CE1BA5">
        <w:t>регулированию конфликта интересов</w:t>
      </w:r>
      <w:r w:rsidR="00005062" w:rsidRPr="00CE1BA5">
        <w:t xml:space="preserve"> (в ред. пост. №262 от 15.06.2012г.</w:t>
      </w:r>
      <w:r w:rsidR="006B4A81" w:rsidRPr="00CE1BA5">
        <w:t>, в ред. пост. №338 от 14.11.2014г.</w:t>
      </w:r>
      <w:r w:rsidR="00525567" w:rsidRPr="00CE1BA5">
        <w:t>, в ред. пост. №201 от 22.07.2015г.</w:t>
      </w:r>
      <w:r w:rsidR="00190E48" w:rsidRPr="00CE1BA5">
        <w:t>, в ред. пост. №52 от 21.03.2016г.</w:t>
      </w:r>
      <w:r w:rsidR="003139F3" w:rsidRPr="00CE1BA5">
        <w:t>, в ред. пост. №186 от 05.07.2017г.</w:t>
      </w:r>
      <w:r w:rsidRPr="00CE1BA5">
        <w:t>, в ред. пост. №203 от 11.04.2018г.</w:t>
      </w:r>
      <w:r w:rsidR="00FB6DFE">
        <w:t>, в ред. пост. №163 от 26.04.2019г.</w:t>
      </w:r>
      <w:r w:rsidR="00641780">
        <w:t>, в ред. пост. №170 от 17.05.2019г.</w:t>
      </w:r>
      <w:r w:rsidR="00AB5840">
        <w:t>, в ред. пост. №198 от 30.05.2019г.</w:t>
      </w:r>
      <w:r w:rsidR="00D11F69">
        <w:t>, в ред. пост. №151 от 13.04.2020г.</w:t>
      </w:r>
      <w:r w:rsidR="00005062" w:rsidRPr="00CE1BA5">
        <w:t>)</w:t>
      </w:r>
    </w:p>
    <w:p w:rsidR="0023482B" w:rsidRPr="00CE1BA5" w:rsidRDefault="00CE1BA5" w:rsidP="00A42C44">
      <w:pPr>
        <w:rPr>
          <w:rFonts w:cs="Arial"/>
        </w:rPr>
      </w:pPr>
      <w:r>
        <w:rPr>
          <w:rFonts w:cs="Arial"/>
        </w:rPr>
        <w:t xml:space="preserve"> </w:t>
      </w:r>
    </w:p>
    <w:p w:rsidR="0023482B" w:rsidRPr="00CE1BA5" w:rsidRDefault="009808C2" w:rsidP="0023482B">
      <w:pPr>
        <w:ind w:firstLine="720"/>
        <w:rPr>
          <w:rFonts w:cs="Arial"/>
        </w:rPr>
      </w:pPr>
      <w:r w:rsidRPr="00CE1BA5">
        <w:rPr>
          <w:rFonts w:cs="Arial"/>
        </w:rPr>
        <w:t xml:space="preserve">В соответствии </w:t>
      </w:r>
      <w:r w:rsidR="00B94C3D" w:rsidRPr="00CE1BA5">
        <w:rPr>
          <w:rFonts w:cs="Arial"/>
        </w:rPr>
        <w:t xml:space="preserve">с </w:t>
      </w:r>
      <w:r w:rsidR="00EE3F68" w:rsidRPr="00CE1BA5">
        <w:rPr>
          <w:rFonts w:cs="Arial"/>
        </w:rPr>
        <w:t>Федеральным Законом от 02.03.20</w:t>
      </w:r>
      <w:r w:rsidR="00C67D92" w:rsidRPr="00CE1BA5">
        <w:rPr>
          <w:rFonts w:cs="Arial"/>
        </w:rPr>
        <w:t>07 года № 25-ФЗ «О муниципальной службе</w:t>
      </w:r>
      <w:r w:rsidR="00EE3F68" w:rsidRPr="00CE1BA5">
        <w:rPr>
          <w:rFonts w:cs="Arial"/>
        </w:rPr>
        <w:t xml:space="preserve"> </w:t>
      </w:r>
      <w:r w:rsidR="00C67D92" w:rsidRPr="00CE1BA5">
        <w:rPr>
          <w:rFonts w:cs="Arial"/>
        </w:rPr>
        <w:t xml:space="preserve">в </w:t>
      </w:r>
      <w:r w:rsidR="00EE3F68" w:rsidRPr="00CE1BA5">
        <w:rPr>
          <w:rFonts w:cs="Arial"/>
        </w:rPr>
        <w:t xml:space="preserve">Российской Федерации», </w:t>
      </w:r>
      <w:r w:rsidR="0023482B" w:rsidRPr="00CE1BA5">
        <w:rPr>
          <w:rFonts w:cs="Arial"/>
        </w:rPr>
        <w:t>Указом Президента Российской Федерации от 01.07.2010 года № 821 «О комисси</w:t>
      </w:r>
      <w:r w:rsidR="00C67D92" w:rsidRPr="00CE1BA5">
        <w:rPr>
          <w:rFonts w:cs="Arial"/>
        </w:rPr>
        <w:t>ях</w:t>
      </w:r>
      <w:r w:rsidR="0023482B" w:rsidRPr="00CE1BA5">
        <w:rPr>
          <w:rFonts w:cs="Arial"/>
        </w:rPr>
        <w:t xml:space="preserve"> по соблюдению требований к служебному поведению федеральных го</w:t>
      </w:r>
      <w:r w:rsidR="007E244D" w:rsidRPr="00CE1BA5">
        <w:rPr>
          <w:rFonts w:cs="Arial"/>
        </w:rPr>
        <w:t xml:space="preserve">сударственных служащих и урегулированию конфликта интересов» </w:t>
      </w:r>
      <w:r w:rsidR="0023482B" w:rsidRPr="00CE1BA5">
        <w:rPr>
          <w:rFonts w:cs="Arial"/>
        </w:rPr>
        <w:t>с целью урегулирования конфликта интересов на муниципальной службе администрация Петропавловского муниципального района постановляет:</w:t>
      </w:r>
    </w:p>
    <w:p w:rsidR="00A42C44" w:rsidRPr="00CE1BA5" w:rsidRDefault="0023482B" w:rsidP="0023482B">
      <w:pPr>
        <w:ind w:firstLine="720"/>
        <w:rPr>
          <w:rFonts w:cs="Arial"/>
        </w:rPr>
      </w:pPr>
      <w:r w:rsidRPr="00CE1BA5">
        <w:rPr>
          <w:rFonts w:cs="Arial"/>
        </w:rPr>
        <w:t>1. Образовать комиссию по соблюдению требований к служебному поведению муниципальных служащих и урегулированию конфликта интересов в составе согласно приложению 1.</w:t>
      </w:r>
    </w:p>
    <w:p w:rsidR="0023482B" w:rsidRPr="00CE1BA5" w:rsidRDefault="0023482B" w:rsidP="0023482B">
      <w:pPr>
        <w:ind w:firstLine="720"/>
        <w:rPr>
          <w:rFonts w:cs="Arial"/>
        </w:rPr>
      </w:pPr>
      <w:r w:rsidRPr="00CE1BA5">
        <w:rPr>
          <w:rFonts w:cs="Arial"/>
        </w:rPr>
        <w:t xml:space="preserve">2. Утвердить прилагаемое положение </w:t>
      </w:r>
      <w:r w:rsidR="00CA19A9" w:rsidRPr="00CE1BA5">
        <w:rPr>
          <w:rFonts w:cs="Arial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  <w:r w:rsidR="00CE1BA5">
        <w:rPr>
          <w:rFonts w:cs="Arial"/>
        </w:rPr>
        <w:t xml:space="preserve"> </w:t>
      </w:r>
      <w:r w:rsidR="00CA19A9" w:rsidRPr="00CE1BA5">
        <w:rPr>
          <w:rFonts w:cs="Arial"/>
        </w:rPr>
        <w:t>согласно приложению 2.</w:t>
      </w:r>
    </w:p>
    <w:p w:rsidR="00CA19A9" w:rsidRPr="00CE1BA5" w:rsidRDefault="00CA19A9" w:rsidP="0023482B">
      <w:pPr>
        <w:ind w:firstLine="720"/>
        <w:rPr>
          <w:rFonts w:cs="Arial"/>
        </w:rPr>
      </w:pPr>
      <w:r w:rsidRPr="00CE1BA5">
        <w:rPr>
          <w:rFonts w:cs="Arial"/>
        </w:rPr>
        <w:t>3. Постановление администрации</w:t>
      </w:r>
      <w:r w:rsidR="00CE1BA5">
        <w:rPr>
          <w:rFonts w:cs="Arial"/>
        </w:rPr>
        <w:t xml:space="preserve"> </w:t>
      </w:r>
      <w:r w:rsidRPr="00CE1BA5">
        <w:rPr>
          <w:rFonts w:cs="Arial"/>
        </w:rPr>
        <w:t>Петропавловского муниципального района от 16.1</w:t>
      </w:r>
      <w:r w:rsidR="007E244D" w:rsidRPr="00CE1BA5">
        <w:rPr>
          <w:rFonts w:cs="Arial"/>
        </w:rPr>
        <w:t>2</w:t>
      </w:r>
      <w:r w:rsidRPr="00CE1BA5">
        <w:rPr>
          <w:rFonts w:cs="Arial"/>
        </w:rPr>
        <w:t>.200</w:t>
      </w:r>
      <w:r w:rsidR="00C67D92" w:rsidRPr="00CE1BA5">
        <w:rPr>
          <w:rFonts w:cs="Arial"/>
        </w:rPr>
        <w:t>9</w:t>
      </w:r>
      <w:r w:rsidRPr="00CE1BA5">
        <w:rPr>
          <w:rFonts w:cs="Arial"/>
        </w:rPr>
        <w:t xml:space="preserve"> года № 399 «О комиссии по урегулированию конфликта интересов» считать утратившим силу.</w:t>
      </w:r>
    </w:p>
    <w:p w:rsidR="00CA19A9" w:rsidRPr="00CE1BA5" w:rsidRDefault="00CA19A9" w:rsidP="0023482B">
      <w:pPr>
        <w:ind w:firstLine="720"/>
        <w:rPr>
          <w:rFonts w:cs="Arial"/>
        </w:rPr>
      </w:pPr>
      <w:r w:rsidRPr="00CE1BA5">
        <w:rPr>
          <w:rFonts w:cs="Arial"/>
        </w:rPr>
        <w:t>4. Данное постановление опубликовать в официальном периодическом издании «Петропавловский муниципальный вестник».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E1BA5" w:rsidRPr="00FD1F54" w:rsidTr="00FD1F54">
        <w:tc>
          <w:tcPr>
            <w:tcW w:w="3284" w:type="dxa"/>
            <w:shd w:val="clear" w:color="auto" w:fill="auto"/>
          </w:tcPr>
          <w:p w:rsidR="00CE1BA5" w:rsidRPr="00FD1F54" w:rsidRDefault="00A42C44" w:rsidP="00FD1F54">
            <w:pPr>
              <w:pStyle w:val="6"/>
              <w:ind w:firstLine="0"/>
              <w:jc w:val="both"/>
              <w:rPr>
                <w:rFonts w:cs="Arial"/>
                <w:b w:val="0"/>
                <w:sz w:val="24"/>
              </w:rPr>
            </w:pPr>
            <w:r w:rsidRPr="00CE1BA5">
              <w:rPr>
                <w:rFonts w:cs="Arial"/>
              </w:rPr>
              <w:t xml:space="preserve"> </w:t>
            </w:r>
            <w:r w:rsidR="00CE1BA5" w:rsidRPr="00FD1F54">
              <w:rPr>
                <w:rFonts w:cs="Arial"/>
                <w:b w:val="0"/>
                <w:sz w:val="24"/>
              </w:rPr>
              <w:t xml:space="preserve">Глава администрации </w:t>
            </w:r>
          </w:p>
          <w:p w:rsidR="00CE1BA5" w:rsidRPr="00FD1F54" w:rsidRDefault="00CE1BA5" w:rsidP="00FD1F54">
            <w:pPr>
              <w:pStyle w:val="6"/>
              <w:ind w:firstLine="0"/>
              <w:jc w:val="both"/>
              <w:rPr>
                <w:rFonts w:cs="Arial"/>
                <w:b w:val="0"/>
                <w:sz w:val="24"/>
              </w:rPr>
            </w:pPr>
            <w:r w:rsidRPr="00FD1F54">
              <w:rPr>
                <w:rFonts w:cs="Arial"/>
                <w:b w:val="0"/>
                <w:sz w:val="24"/>
              </w:rPr>
              <w:t xml:space="preserve">муниципального района </w:t>
            </w:r>
            <w:r w:rsidRPr="00FD1F54">
              <w:rPr>
                <w:rFonts w:cs="Arial"/>
                <w:b w:val="0"/>
                <w:sz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CE1BA5" w:rsidRPr="00FD1F54" w:rsidRDefault="00CE1BA5" w:rsidP="00FD1F54">
            <w:pPr>
              <w:pStyle w:val="6"/>
              <w:ind w:firstLine="0"/>
              <w:rPr>
                <w:rFonts w:cs="Arial"/>
                <w:b w:val="0"/>
                <w:sz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CE1BA5" w:rsidRPr="00FD1F54" w:rsidRDefault="00CE1BA5" w:rsidP="00CE1BA5">
            <w:pPr>
              <w:rPr>
                <w:rFonts w:cs="Arial"/>
              </w:rPr>
            </w:pPr>
            <w:r w:rsidRPr="00FD1F54">
              <w:rPr>
                <w:rFonts w:cs="Arial"/>
              </w:rPr>
              <w:t>А. С. Собкалов</w:t>
            </w:r>
          </w:p>
          <w:p w:rsidR="00CE1BA5" w:rsidRPr="00FD1F54" w:rsidRDefault="00CE1BA5" w:rsidP="00FD1F54">
            <w:pPr>
              <w:pStyle w:val="6"/>
              <w:ind w:firstLine="0"/>
              <w:rPr>
                <w:rFonts w:cs="Arial"/>
                <w:b w:val="0"/>
                <w:sz w:val="24"/>
              </w:rPr>
            </w:pPr>
          </w:p>
        </w:tc>
      </w:tr>
    </w:tbl>
    <w:p w:rsidR="00CA19A9" w:rsidRPr="00CE1BA5" w:rsidRDefault="00CA19A9">
      <w:pPr>
        <w:pStyle w:val="6"/>
        <w:rPr>
          <w:rFonts w:cs="Arial"/>
          <w:b w:val="0"/>
          <w:sz w:val="24"/>
        </w:rPr>
      </w:pPr>
    </w:p>
    <w:p w:rsidR="00284D61" w:rsidRPr="00CE1BA5" w:rsidRDefault="00284D61" w:rsidP="00284D61">
      <w:pPr>
        <w:rPr>
          <w:rFonts w:cs="Arial"/>
        </w:rPr>
      </w:pPr>
    </w:p>
    <w:p w:rsidR="00CE1BA5" w:rsidRDefault="00CE1BA5" w:rsidP="00CA19A9">
      <w:pPr>
        <w:rPr>
          <w:rFonts w:cs="Arial"/>
        </w:rPr>
      </w:pPr>
      <w:r>
        <w:rPr>
          <w:rFonts w:cs="Arial"/>
        </w:rPr>
        <w:lastRenderedPageBreak/>
        <w:t xml:space="preserve"> </w:t>
      </w:r>
    </w:p>
    <w:p w:rsidR="00CA19A9" w:rsidRPr="00CE1BA5" w:rsidRDefault="00CE1BA5" w:rsidP="00CE1BA5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284D61" w:rsidRPr="00CE1BA5">
        <w:rPr>
          <w:rFonts w:cs="Arial"/>
        </w:rPr>
        <w:t xml:space="preserve">Приложение </w:t>
      </w:r>
      <w:r w:rsidR="00CA19A9" w:rsidRPr="00CE1BA5">
        <w:rPr>
          <w:rFonts w:cs="Arial"/>
        </w:rPr>
        <w:t>1</w:t>
      </w:r>
    </w:p>
    <w:p w:rsidR="00CA19A9" w:rsidRPr="00CE1BA5" w:rsidRDefault="00284D61" w:rsidP="00CE1BA5">
      <w:pPr>
        <w:pStyle w:val="31"/>
        <w:jc w:val="right"/>
        <w:rPr>
          <w:rFonts w:cs="Arial"/>
          <w:szCs w:val="24"/>
        </w:rPr>
      </w:pPr>
      <w:r w:rsidRPr="00CE1BA5">
        <w:rPr>
          <w:rFonts w:cs="Arial"/>
          <w:szCs w:val="24"/>
        </w:rPr>
        <w:t xml:space="preserve">к постановлению администрации </w:t>
      </w:r>
    </w:p>
    <w:p w:rsidR="00284D61" w:rsidRPr="00CE1BA5" w:rsidRDefault="00284D61" w:rsidP="00CE1BA5">
      <w:pPr>
        <w:pStyle w:val="31"/>
        <w:jc w:val="right"/>
        <w:rPr>
          <w:rFonts w:cs="Arial"/>
          <w:szCs w:val="24"/>
        </w:rPr>
      </w:pPr>
      <w:r w:rsidRPr="00CE1BA5">
        <w:rPr>
          <w:rFonts w:cs="Arial"/>
          <w:szCs w:val="24"/>
        </w:rPr>
        <w:t>Петропавловского</w:t>
      </w:r>
      <w:r w:rsidR="00CA19A9" w:rsidRPr="00CE1BA5">
        <w:rPr>
          <w:rFonts w:cs="Arial"/>
          <w:szCs w:val="24"/>
        </w:rPr>
        <w:t xml:space="preserve"> </w:t>
      </w:r>
      <w:r w:rsidR="00CE1BA5">
        <w:rPr>
          <w:rFonts w:cs="Arial"/>
          <w:szCs w:val="24"/>
        </w:rPr>
        <w:t>муниципального</w:t>
      </w:r>
      <w:r w:rsidRPr="00CE1BA5">
        <w:rPr>
          <w:rFonts w:cs="Arial"/>
          <w:szCs w:val="24"/>
        </w:rPr>
        <w:t xml:space="preserve">района </w:t>
      </w:r>
    </w:p>
    <w:p w:rsidR="00284D61" w:rsidRPr="00CE1BA5" w:rsidRDefault="00CE1BA5" w:rsidP="00CE1BA5">
      <w:pPr>
        <w:pStyle w:val="31"/>
        <w:ind w:left="0"/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3C6EF1" w:rsidRPr="00CE1BA5">
        <w:rPr>
          <w:rFonts w:cs="Arial"/>
          <w:szCs w:val="24"/>
        </w:rPr>
        <w:t xml:space="preserve">от </w:t>
      </w:r>
      <w:r w:rsidR="003142AE" w:rsidRPr="00CE1BA5">
        <w:rPr>
          <w:rFonts w:cs="Arial"/>
          <w:szCs w:val="24"/>
        </w:rPr>
        <w:t>09.09.2010 г. № 327</w:t>
      </w:r>
    </w:p>
    <w:p w:rsidR="00CE1BA5" w:rsidRDefault="00005062" w:rsidP="00CE1BA5">
      <w:pPr>
        <w:pStyle w:val="31"/>
        <w:jc w:val="right"/>
        <w:rPr>
          <w:rFonts w:cs="Arial"/>
          <w:szCs w:val="24"/>
        </w:rPr>
      </w:pPr>
      <w:r w:rsidRPr="00CE1BA5">
        <w:rPr>
          <w:rFonts w:cs="Arial"/>
          <w:szCs w:val="24"/>
        </w:rPr>
        <w:t>(в ред. пост. №262 от 15.06.2012г.</w:t>
      </w:r>
      <w:r w:rsidR="006B4A81" w:rsidRPr="00CE1BA5">
        <w:rPr>
          <w:rFonts w:cs="Arial"/>
          <w:szCs w:val="24"/>
        </w:rPr>
        <w:t>, в ред. пост. №338 от 14.11.2014г.</w:t>
      </w:r>
      <w:r w:rsidR="003139F3" w:rsidRPr="00CE1BA5">
        <w:rPr>
          <w:rFonts w:cs="Arial"/>
          <w:szCs w:val="24"/>
        </w:rPr>
        <w:t>, в ред. пост. №186 от 05.07.2017г.</w:t>
      </w:r>
      <w:r w:rsidR="00CE1BA5">
        <w:rPr>
          <w:rFonts w:cs="Arial"/>
          <w:szCs w:val="24"/>
        </w:rPr>
        <w:t xml:space="preserve">, </w:t>
      </w:r>
    </w:p>
    <w:p w:rsidR="00284D61" w:rsidRPr="00CE1BA5" w:rsidRDefault="00CE1BA5" w:rsidP="00CE1BA5">
      <w:pPr>
        <w:pStyle w:val="31"/>
        <w:jc w:val="right"/>
        <w:rPr>
          <w:rFonts w:cs="Arial"/>
          <w:szCs w:val="24"/>
        </w:rPr>
      </w:pPr>
      <w:r>
        <w:rPr>
          <w:rFonts w:cs="Arial"/>
          <w:szCs w:val="24"/>
        </w:rPr>
        <w:t>в ред. пост. №203 от 11.04.2018г.</w:t>
      </w:r>
      <w:r w:rsidR="00FB6DFE">
        <w:rPr>
          <w:rFonts w:cs="Arial"/>
          <w:szCs w:val="24"/>
        </w:rPr>
        <w:t>, в ред. пост. №163 от 26.04.2019г.</w:t>
      </w:r>
      <w:r w:rsidR="00641780">
        <w:rPr>
          <w:rFonts w:cs="Arial"/>
          <w:szCs w:val="24"/>
        </w:rPr>
        <w:t>, в ред. пост. №170 от 17.05.2019г.</w:t>
      </w:r>
      <w:r w:rsidR="00AB5840">
        <w:rPr>
          <w:rFonts w:cs="Arial"/>
          <w:szCs w:val="24"/>
        </w:rPr>
        <w:t>, в ред. пост. №198 от 30.05.2019г.</w:t>
      </w:r>
      <w:r w:rsidR="00D11F69">
        <w:rPr>
          <w:rFonts w:cs="Arial"/>
          <w:szCs w:val="24"/>
        </w:rPr>
        <w:t>, в ред. пост. №151 от 13.04.2020г.</w:t>
      </w:r>
      <w:r w:rsidR="00005062" w:rsidRPr="00CE1BA5">
        <w:rPr>
          <w:rFonts w:cs="Arial"/>
          <w:szCs w:val="24"/>
        </w:rPr>
        <w:t>)</w:t>
      </w:r>
    </w:p>
    <w:p w:rsidR="003139F3" w:rsidRPr="00CE1BA5" w:rsidRDefault="003139F3" w:rsidP="003139F3">
      <w:pPr>
        <w:jc w:val="left"/>
        <w:rPr>
          <w:rFonts w:cs="Arial"/>
        </w:rPr>
      </w:pPr>
    </w:p>
    <w:p w:rsidR="005E2838" w:rsidRDefault="005E2838" w:rsidP="005E2838">
      <w:pPr>
        <w:jc w:val="center"/>
        <w:rPr>
          <w:rFonts w:cs="Arial"/>
        </w:rPr>
      </w:pPr>
      <w:r>
        <w:rPr>
          <w:rFonts w:cs="Arial"/>
        </w:rPr>
        <w:t>Состав</w:t>
      </w:r>
    </w:p>
    <w:p w:rsidR="005E2838" w:rsidRDefault="005E2838" w:rsidP="005E2838">
      <w:pPr>
        <w:jc w:val="center"/>
        <w:rPr>
          <w:rFonts w:cs="Arial"/>
        </w:rPr>
      </w:pPr>
      <w:r>
        <w:rPr>
          <w:rFonts w:cs="Arial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5E2838" w:rsidRDefault="005E2838" w:rsidP="005E2838">
      <w:pPr>
        <w:rPr>
          <w:rFonts w:cs="Arial"/>
        </w:rPr>
      </w:pP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>Криулина М.Н. – заместитель главы администрации-руководитель аппарата администрации Петропавловского муниципального района, председатель комиссии;</w:t>
      </w: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>Нестеренко Л.Л. – заместитель главы администрации Петропавловского муниципального района, заместитель председателя комиссии;</w:t>
      </w: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>Беспалова И.Н. – начальник отдела организационной работы и делопроизводства администрации Петропавловского муниципального района, секретарь комиссии;</w:t>
      </w:r>
    </w:p>
    <w:p w:rsidR="00641780" w:rsidRDefault="00641780" w:rsidP="00641780">
      <w:pPr>
        <w:ind w:firstLine="0"/>
        <w:jc w:val="left"/>
        <w:rPr>
          <w:rFonts w:cs="Arial"/>
        </w:rPr>
      </w:pP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>Члены комиссии:</w:t>
      </w:r>
    </w:p>
    <w:p w:rsidR="00641780" w:rsidRDefault="00641780" w:rsidP="00641780">
      <w:pPr>
        <w:ind w:firstLine="0"/>
        <w:jc w:val="left"/>
        <w:rPr>
          <w:rFonts w:cs="Arial"/>
        </w:rPr>
      </w:pP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>Шевченко Л.В. – начальник отдела экономики администрации муниципального района;</w:t>
      </w:r>
    </w:p>
    <w:p w:rsidR="00641780" w:rsidRDefault="00641780" w:rsidP="00641780">
      <w:pPr>
        <w:ind w:firstLine="0"/>
        <w:jc w:val="left"/>
        <w:rPr>
          <w:rFonts w:cs="Arial"/>
        </w:rPr>
      </w:pPr>
    </w:p>
    <w:p w:rsidR="00641780" w:rsidRDefault="00D11F69" w:rsidP="00641780">
      <w:pPr>
        <w:ind w:firstLine="0"/>
        <w:jc w:val="left"/>
        <w:rPr>
          <w:rFonts w:cs="Arial"/>
        </w:rPr>
      </w:pPr>
      <w:r>
        <w:rPr>
          <w:rFonts w:cs="Arial"/>
        </w:rPr>
        <w:t xml:space="preserve">Гарькушова  А.В. –  начальник </w:t>
      </w:r>
      <w:r w:rsidR="00641780">
        <w:rPr>
          <w:rFonts w:cs="Arial"/>
        </w:rPr>
        <w:t xml:space="preserve"> юридического сектора администрации Петропавловского муниципального района;</w:t>
      </w:r>
    </w:p>
    <w:p w:rsidR="00641780" w:rsidRDefault="00641780" w:rsidP="00641780">
      <w:pPr>
        <w:ind w:firstLine="0"/>
        <w:jc w:val="left"/>
        <w:rPr>
          <w:rFonts w:cs="Arial"/>
        </w:rPr>
      </w:pP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>Казьминова Н.А. – руководитель финансового отдела администрации Петропавловского муниципального района;</w:t>
      </w:r>
    </w:p>
    <w:p w:rsidR="00641780" w:rsidRDefault="00641780" w:rsidP="00641780">
      <w:pPr>
        <w:ind w:firstLine="0"/>
        <w:jc w:val="left"/>
        <w:rPr>
          <w:rFonts w:cs="Arial"/>
        </w:rPr>
      </w:pPr>
    </w:p>
    <w:p w:rsidR="00641780" w:rsidRDefault="00641780" w:rsidP="00641780">
      <w:pPr>
        <w:ind w:firstLine="0"/>
        <w:jc w:val="left"/>
        <w:rPr>
          <w:rFonts w:cs="Arial"/>
        </w:rPr>
      </w:pPr>
      <w:r>
        <w:rPr>
          <w:rFonts w:cs="Arial"/>
        </w:rPr>
        <w:t xml:space="preserve"> - представитель структурного подразделения администрации </w:t>
      </w:r>
    </w:p>
    <w:p w:rsidR="00641780" w:rsidRDefault="00641780" w:rsidP="00641780">
      <w:pPr>
        <w:tabs>
          <w:tab w:val="left" w:pos="2335"/>
        </w:tabs>
        <w:ind w:firstLine="0"/>
        <w:jc w:val="left"/>
        <w:rPr>
          <w:rFonts w:cs="Arial"/>
        </w:rPr>
      </w:pPr>
      <w:r>
        <w:rPr>
          <w:rFonts w:cs="Arial"/>
        </w:rPr>
        <w:tab/>
        <w:t xml:space="preserve">Петропавловского муниципального района, где </w:t>
      </w:r>
    </w:p>
    <w:p w:rsidR="00641780" w:rsidRDefault="00641780" w:rsidP="00641780">
      <w:pPr>
        <w:tabs>
          <w:tab w:val="left" w:pos="2335"/>
        </w:tabs>
        <w:ind w:firstLine="0"/>
        <w:jc w:val="left"/>
        <w:rPr>
          <w:rFonts w:cs="Arial"/>
        </w:rPr>
      </w:pPr>
      <w:r>
        <w:rPr>
          <w:rFonts w:cs="Arial"/>
        </w:rPr>
        <w:t xml:space="preserve"> муниципальный служащий, в отношении которого </w:t>
      </w:r>
    </w:p>
    <w:p w:rsidR="00641780" w:rsidRDefault="00641780" w:rsidP="00641780">
      <w:pPr>
        <w:tabs>
          <w:tab w:val="left" w:pos="2335"/>
        </w:tabs>
        <w:ind w:firstLine="0"/>
        <w:jc w:val="left"/>
        <w:rPr>
          <w:rFonts w:cs="Arial"/>
        </w:rPr>
      </w:pPr>
      <w:r>
        <w:rPr>
          <w:rFonts w:cs="Arial"/>
        </w:rPr>
        <w:t xml:space="preserve"> рассматривается вопрос об урегулировании конфликта </w:t>
      </w:r>
    </w:p>
    <w:p w:rsidR="00641780" w:rsidRDefault="00641780" w:rsidP="00641780">
      <w:pPr>
        <w:tabs>
          <w:tab w:val="left" w:pos="2335"/>
        </w:tabs>
        <w:ind w:firstLine="0"/>
        <w:jc w:val="left"/>
        <w:rPr>
          <w:rFonts w:cs="Arial"/>
        </w:rPr>
      </w:pPr>
      <w:r>
        <w:rPr>
          <w:rFonts w:cs="Arial"/>
        </w:rPr>
        <w:t xml:space="preserve"> интересов, замещает должность муниципальной службы;</w:t>
      </w:r>
    </w:p>
    <w:p w:rsidR="00641780" w:rsidRDefault="00641780" w:rsidP="00641780">
      <w:pPr>
        <w:tabs>
          <w:tab w:val="left" w:pos="2335"/>
        </w:tabs>
        <w:ind w:firstLine="0"/>
        <w:jc w:val="left"/>
        <w:rPr>
          <w:rFonts w:cs="Arial"/>
        </w:rPr>
      </w:pPr>
    </w:p>
    <w:p w:rsidR="00641780" w:rsidRDefault="00641780" w:rsidP="00641780">
      <w:pPr>
        <w:tabs>
          <w:tab w:val="left" w:pos="2057"/>
          <w:tab w:val="left" w:pos="2335"/>
        </w:tabs>
        <w:ind w:firstLine="0"/>
        <w:jc w:val="left"/>
        <w:rPr>
          <w:rFonts w:cs="Arial"/>
        </w:rPr>
      </w:pPr>
      <w:r>
        <w:rPr>
          <w:rFonts w:cs="Arial"/>
        </w:rPr>
        <w:tab/>
        <w:t>- 2 (Два) независимых эксперта (по согласованию).</w:t>
      </w:r>
      <w:r>
        <w:rPr>
          <w:rFonts w:cs="Arial"/>
        </w:rPr>
        <w:tab/>
        <w:t xml:space="preserve"> </w:t>
      </w:r>
    </w:p>
    <w:p w:rsidR="00B909CE" w:rsidRPr="00CE1BA5" w:rsidRDefault="00641780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B909CE" w:rsidRPr="00CE1BA5">
        <w:rPr>
          <w:sz w:val="24"/>
          <w:szCs w:val="24"/>
        </w:rPr>
        <w:lastRenderedPageBreak/>
        <w:t>Приложение 2</w:t>
      </w:r>
    </w:p>
    <w:p w:rsidR="00B909CE" w:rsidRPr="00CE1BA5" w:rsidRDefault="00CE1BA5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постановлению администрации</w:t>
      </w:r>
    </w:p>
    <w:p w:rsidR="00B909CE" w:rsidRPr="00CE1BA5" w:rsidRDefault="00CE1BA5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Петропавловского муниципального района</w:t>
      </w:r>
    </w:p>
    <w:p w:rsidR="00CE1BA5" w:rsidRDefault="00CE1BA5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 xml:space="preserve">от </w:t>
      </w:r>
      <w:r w:rsidR="003142AE" w:rsidRPr="00CE1BA5">
        <w:rPr>
          <w:sz w:val="24"/>
          <w:szCs w:val="24"/>
        </w:rPr>
        <w:t>09.09.2010 г. № 327</w:t>
      </w:r>
      <w:r w:rsidR="006B4A81" w:rsidRPr="00CE1BA5">
        <w:rPr>
          <w:sz w:val="24"/>
          <w:szCs w:val="24"/>
        </w:rPr>
        <w:t xml:space="preserve"> </w:t>
      </w:r>
    </w:p>
    <w:p w:rsidR="00CE1BA5" w:rsidRDefault="006B4A81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CE1BA5">
        <w:rPr>
          <w:sz w:val="24"/>
          <w:szCs w:val="24"/>
        </w:rPr>
        <w:t>(в ред. пост. №338 от 14.11.2014г.</w:t>
      </w:r>
      <w:r w:rsidR="00525567" w:rsidRPr="00CE1BA5">
        <w:rPr>
          <w:sz w:val="24"/>
          <w:szCs w:val="24"/>
        </w:rPr>
        <w:t>,</w:t>
      </w:r>
    </w:p>
    <w:p w:rsidR="00CE1BA5" w:rsidRDefault="00525567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CE1BA5">
        <w:rPr>
          <w:sz w:val="24"/>
          <w:szCs w:val="24"/>
        </w:rPr>
        <w:t xml:space="preserve"> в ред. пост. №201 от 22.07.2015г.</w:t>
      </w:r>
      <w:r w:rsidR="00190E48" w:rsidRPr="00CE1BA5">
        <w:rPr>
          <w:sz w:val="24"/>
          <w:szCs w:val="24"/>
        </w:rPr>
        <w:t>,</w:t>
      </w:r>
    </w:p>
    <w:p w:rsidR="00CE1BA5" w:rsidRDefault="00190E48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CE1BA5">
        <w:rPr>
          <w:sz w:val="24"/>
          <w:szCs w:val="24"/>
        </w:rPr>
        <w:t xml:space="preserve"> в ред. пост. №52 от 21.03.2016г.</w:t>
      </w:r>
      <w:r w:rsidR="00CE1BA5">
        <w:rPr>
          <w:sz w:val="24"/>
          <w:szCs w:val="24"/>
        </w:rPr>
        <w:t>,</w:t>
      </w:r>
    </w:p>
    <w:p w:rsidR="00B909CE" w:rsidRPr="00CE1BA5" w:rsidRDefault="00CE1BA5" w:rsidP="00CE1BA5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ред. пост. №203 от 11.04.2018г.</w:t>
      </w:r>
      <w:r w:rsidR="006B4A81" w:rsidRPr="00CE1BA5">
        <w:rPr>
          <w:sz w:val="24"/>
          <w:szCs w:val="24"/>
        </w:rPr>
        <w:t>)</w:t>
      </w:r>
    </w:p>
    <w:p w:rsidR="00B909CE" w:rsidRPr="00CE1BA5" w:rsidRDefault="00B909CE" w:rsidP="00B909CE">
      <w:pPr>
        <w:pStyle w:val="ConsPlusTitle"/>
        <w:widowControl/>
        <w:jc w:val="center"/>
        <w:rPr>
          <w:b w:val="0"/>
          <w:sz w:val="24"/>
          <w:szCs w:val="24"/>
        </w:rPr>
      </w:pPr>
      <w:r w:rsidRPr="00CE1BA5">
        <w:rPr>
          <w:b w:val="0"/>
          <w:sz w:val="24"/>
          <w:szCs w:val="24"/>
        </w:rPr>
        <w:t>ПОЛОЖЕНИЕ</w:t>
      </w:r>
    </w:p>
    <w:p w:rsidR="00B909CE" w:rsidRPr="00CE1BA5" w:rsidRDefault="00B909CE" w:rsidP="00B909CE">
      <w:pPr>
        <w:pStyle w:val="ConsPlusTitle"/>
        <w:widowControl/>
        <w:jc w:val="center"/>
        <w:rPr>
          <w:b w:val="0"/>
          <w:sz w:val="24"/>
          <w:szCs w:val="24"/>
        </w:rPr>
      </w:pPr>
      <w:r w:rsidRPr="00CE1BA5">
        <w:rPr>
          <w:b w:val="0"/>
          <w:sz w:val="24"/>
          <w:szCs w:val="24"/>
        </w:rPr>
        <w:t>О КОМИССИИ ПО СОБЛЮДЕНИЮ ТРЕБОВАНИЙ К СЛУЖЕБНОМУ ПОВЕДЕНИЮ</w:t>
      </w:r>
      <w:r w:rsidR="00CE1BA5">
        <w:rPr>
          <w:b w:val="0"/>
          <w:sz w:val="24"/>
          <w:szCs w:val="24"/>
        </w:rPr>
        <w:t xml:space="preserve"> </w:t>
      </w:r>
      <w:r w:rsidRPr="00CE1BA5">
        <w:rPr>
          <w:b w:val="0"/>
          <w:sz w:val="24"/>
          <w:szCs w:val="24"/>
        </w:rPr>
        <w:t>МУНИЦИПАЛЬНЫХ СЛУЖАЩИХ И УРЕГУЛИРОВАНИЮ КОНФЛИКТА ИНТЕРЕСОВ</w:t>
      </w:r>
    </w:p>
    <w:p w:rsidR="00B909CE" w:rsidRPr="00CE1BA5" w:rsidRDefault="00B909CE" w:rsidP="00B909CE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1. Настоящим Положением определяется порядок формирования и деятельности комиссии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по соблюдению требований к служебному поведению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муниципальных служащих и урегулированию конфликта интересов (далее - комиссии, комиссия), образуемой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 xml:space="preserve">в администрации Петропавловского муниципального района 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CE1BA5">
          <w:rPr>
            <w:sz w:val="24"/>
            <w:szCs w:val="24"/>
          </w:rPr>
          <w:t>2008 г</w:t>
        </w:r>
      </w:smartTag>
      <w:r w:rsidRPr="00CE1BA5">
        <w:rPr>
          <w:sz w:val="24"/>
          <w:szCs w:val="24"/>
        </w:rPr>
        <w:t>. N 273-ФЗ "О противодействии коррупции".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2. Комиссия в своей деятельности руководству</w:t>
      </w:r>
      <w:r w:rsidR="007E244D" w:rsidRPr="00CE1BA5">
        <w:rPr>
          <w:sz w:val="24"/>
          <w:szCs w:val="24"/>
        </w:rPr>
        <w:t>е</w:t>
      </w:r>
      <w:r w:rsidRPr="00CE1BA5">
        <w:rPr>
          <w:sz w:val="24"/>
          <w:szCs w:val="24"/>
        </w:rPr>
        <w:t>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Воронежской области, уставом Петропавловского муниципального района, нормативными правовыми актами органов местного самоуправления Петропавловского муниципального района,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настоящим Положением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3. Основной задачей комисси</w:t>
      </w:r>
      <w:r w:rsidR="00C67D92" w:rsidRPr="00CE1BA5">
        <w:rPr>
          <w:sz w:val="24"/>
          <w:szCs w:val="24"/>
        </w:rPr>
        <w:t>и</w:t>
      </w:r>
      <w:r w:rsidRPr="00CE1BA5">
        <w:rPr>
          <w:sz w:val="24"/>
          <w:szCs w:val="24"/>
        </w:rPr>
        <w:t xml:space="preserve"> является содействие главе администрации Петропавловского муниципального района: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в обеспечении соблюдения муниципальными служащими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 xml:space="preserve">(далее –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CE1BA5">
          <w:rPr>
            <w:sz w:val="24"/>
            <w:szCs w:val="24"/>
          </w:rPr>
          <w:t>2008 г</w:t>
        </w:r>
      </w:smartTag>
      <w:r w:rsidRPr="00CE1BA5">
        <w:rPr>
          <w:sz w:val="24"/>
          <w:szCs w:val="24"/>
        </w:rPr>
        <w:t>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в осуществлении в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администрации Петропавловского муниципального района мер по предупреждению коррупции.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4. Комиссия рассматрива</w:t>
      </w:r>
      <w:r w:rsidR="007E244D" w:rsidRPr="00CE1BA5">
        <w:rPr>
          <w:sz w:val="24"/>
          <w:szCs w:val="24"/>
        </w:rPr>
        <w:t>е</w:t>
      </w:r>
      <w:r w:rsidRPr="00CE1BA5">
        <w:rPr>
          <w:sz w:val="24"/>
          <w:szCs w:val="24"/>
        </w:rPr>
        <w:t>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муниципальных служащих, замещающих должности муниципальной службы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(далее – должности муниципальной службы).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5. Комиссия образуется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 xml:space="preserve">постановлением администрации Петропавловского муниципального района. Указанным актом утверждаются состав комиссии и </w:t>
      </w:r>
      <w:r w:rsidR="007E244D" w:rsidRPr="00CE1BA5">
        <w:rPr>
          <w:sz w:val="24"/>
          <w:szCs w:val="24"/>
        </w:rPr>
        <w:t>положение о комиссии</w:t>
      </w:r>
      <w:r w:rsidRPr="00CE1BA5">
        <w:rPr>
          <w:sz w:val="24"/>
          <w:szCs w:val="24"/>
        </w:rPr>
        <w:t>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В состав комиссии входят председатель комиссии, его заместитель,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909CE" w:rsidRPr="00CE1BA5" w:rsidRDefault="001A2200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lastRenderedPageBreak/>
        <w:t>7.</w:t>
      </w:r>
      <w:r w:rsidR="00B909CE" w:rsidRPr="00CE1BA5">
        <w:rPr>
          <w:sz w:val="24"/>
          <w:szCs w:val="24"/>
        </w:rPr>
        <w:t xml:space="preserve"> В заседаниях комиссии с правом совещательного голоса участвуют: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другие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муниципальные служащие, замещающие должности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муниципальной службы в администрации Петропавловского муниципального района; специалисты, которые могут дать пояснения по вопросам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муниципальной службы и вопросам, рассматриваемым комиссией; должностные лица других органов государственной власти , органов местного самоуправления; представители заинтересованных организаций; представитель муниципального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служащего, в отношении которого комиссией рассматривается этот во</w:t>
      </w:r>
      <w:r w:rsidR="007E244D" w:rsidRPr="00CE1BA5">
        <w:rPr>
          <w:sz w:val="24"/>
          <w:szCs w:val="24"/>
        </w:rPr>
        <w:t>прос, или любого члена комиссии;</w:t>
      </w:r>
    </w:p>
    <w:p w:rsidR="007E244D" w:rsidRPr="00CE1BA5" w:rsidRDefault="007E244D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в) независимые эксперты.</w:t>
      </w:r>
    </w:p>
    <w:p w:rsidR="00B909CE" w:rsidRPr="00CE1BA5" w:rsidRDefault="001A2200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8</w:t>
      </w:r>
      <w:r w:rsidR="00B909CE" w:rsidRPr="00CE1BA5">
        <w:rPr>
          <w:sz w:val="24"/>
          <w:szCs w:val="24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службы в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администрации Петропавловского муниципального района, недопустимо.</w:t>
      </w:r>
    </w:p>
    <w:p w:rsidR="00B909CE" w:rsidRPr="00CE1BA5" w:rsidRDefault="001A2200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9</w:t>
      </w:r>
      <w:r w:rsidR="00B909CE" w:rsidRPr="00CE1BA5">
        <w:rPr>
          <w:sz w:val="24"/>
          <w:szCs w:val="24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</w:t>
      </w:r>
      <w:r w:rsidR="001A2200" w:rsidRPr="00CE1BA5">
        <w:rPr>
          <w:sz w:val="24"/>
          <w:szCs w:val="24"/>
        </w:rPr>
        <w:t>0</w:t>
      </w:r>
      <w:r w:rsidRPr="00CE1BA5">
        <w:rPr>
          <w:sz w:val="24"/>
          <w:szCs w:val="24"/>
        </w:rPr>
        <w:t>. Основаниями для проведения заседания комиссии являются: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представление руководителем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органа местного самоуправления или его структурного подразделения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материалов проверки, свидетельствующих: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о представлении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муниципальным служащим недостоверных или неполных сведений, о доходах,</w:t>
      </w:r>
      <w:r w:rsidR="00525567" w:rsidRPr="00CE1BA5">
        <w:rPr>
          <w:sz w:val="24"/>
          <w:szCs w:val="24"/>
        </w:rPr>
        <w:t xml:space="preserve"> расходах,</w:t>
      </w:r>
      <w:r w:rsidRPr="00CE1BA5">
        <w:rPr>
          <w:sz w:val="24"/>
          <w:szCs w:val="24"/>
        </w:rPr>
        <w:t xml:space="preserve"> имуществе и обязательствах имущественного характера;</w:t>
      </w:r>
      <w:r w:rsidR="00525567" w:rsidRPr="00CE1BA5">
        <w:rPr>
          <w:sz w:val="24"/>
          <w:szCs w:val="24"/>
        </w:rPr>
        <w:t xml:space="preserve"> (в ред. пост. №201 от 22.07.2015г.)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о несоблюдении муниципальным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служащим требований к служебному поведению и (или) требований об урегулировании конфликта интересов;</w:t>
      </w:r>
    </w:p>
    <w:p w:rsidR="00FC3657" w:rsidRPr="00FC3657" w:rsidRDefault="00B909CE" w:rsidP="00FC3657">
      <w:pPr>
        <w:rPr>
          <w:rFonts w:cs="Arial"/>
        </w:rPr>
      </w:pPr>
      <w:r w:rsidRPr="00CE1BA5">
        <w:rPr>
          <w:rFonts w:cs="Arial"/>
        </w:rPr>
        <w:t xml:space="preserve">б) </w:t>
      </w:r>
      <w:r w:rsidR="00FC3657" w:rsidRPr="00FC3657">
        <w:rPr>
          <w:rFonts w:cs="Arial"/>
        </w:rPr>
        <w:t>поступившее в администрацию Петропавловского муниципального района:</w:t>
      </w:r>
    </w:p>
    <w:p w:rsidR="004B69B0" w:rsidRPr="00CE1BA5" w:rsidRDefault="00FC3657" w:rsidP="00FC3657">
      <w:pPr>
        <w:rPr>
          <w:rFonts w:cs="Arial"/>
        </w:rPr>
      </w:pPr>
      <w:r w:rsidRPr="00FC3657">
        <w:rPr>
          <w:rFonts w:cs="Arial"/>
        </w:rPr>
        <w:t>обращение гражданина, замещавшего в администрации Петропавловского муниципального района должность муниципальной службы, включенную в перечень должностей, утвержденный нормативным правовым актом представительного органа местного самоуправления Петропавловского муниципального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r>
        <w:rPr>
          <w:rFonts w:cs="Arial"/>
        </w:rPr>
        <w:t xml:space="preserve"> (в ред. пост. №203 от 11.04.2018г.)</w:t>
      </w:r>
    </w:p>
    <w:p w:rsidR="004B69B0" w:rsidRPr="00CE1BA5" w:rsidRDefault="00CE1BA5" w:rsidP="004B69B0">
      <w:pPr>
        <w:rPr>
          <w:rFonts w:cs="Arial"/>
        </w:rPr>
      </w:pPr>
      <w:r>
        <w:rPr>
          <w:rFonts w:cs="Arial"/>
        </w:rPr>
        <w:t xml:space="preserve"> </w:t>
      </w:r>
      <w:r w:rsidR="004B69B0" w:rsidRPr="00CE1BA5">
        <w:rPr>
          <w:rFonts w:cs="Arial"/>
        </w:rPr>
        <w:t>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909CE" w:rsidRPr="00CE1BA5" w:rsidRDefault="004B69B0" w:rsidP="004B69B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lastRenderedPageBreak/>
        <w:t>заявление муниципального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 (в ред. пост. №201 от 22.07.2015г.)</w:t>
      </w:r>
    </w:p>
    <w:p w:rsidR="00190E48" w:rsidRPr="00CE1BA5" w:rsidRDefault="00190E48" w:rsidP="004B69B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 (дополнен пост. №52 от 21.03.2016г.)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 xml:space="preserve">в) представление </w:t>
      </w:r>
      <w:r w:rsidR="007E244D" w:rsidRPr="00CE1BA5">
        <w:rPr>
          <w:sz w:val="24"/>
          <w:szCs w:val="24"/>
        </w:rPr>
        <w:t>руководителя</w:t>
      </w:r>
      <w:r w:rsidRPr="00CE1BA5">
        <w:rPr>
          <w:sz w:val="24"/>
          <w:szCs w:val="24"/>
        </w:rPr>
        <w:t xml:space="preserve"> администрации Петропавловского муниципального района или ее структурного подразделения или любого члена комиссии, касающееся обеспечения соблюдения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муниципальным служащим требований к служебному поведению и (или) требований об урегулировании конфликта интересов либо осуществления в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администрации Петропавловского муниципального района мер по предупреждению коррупции.</w:t>
      </w:r>
    </w:p>
    <w:p w:rsidR="006B4A81" w:rsidRPr="00CE1BA5" w:rsidRDefault="006B4A81" w:rsidP="006B4A81">
      <w:pPr>
        <w:rPr>
          <w:rFonts w:cs="Arial"/>
        </w:rPr>
      </w:pPr>
      <w:r w:rsidRPr="00CE1BA5">
        <w:rPr>
          <w:rFonts w:cs="Arial"/>
        </w:rPr>
        <w:t>г)</w:t>
      </w:r>
      <w:r w:rsidRPr="00CE1BA5">
        <w:rPr>
          <w:rFonts w:cs="Arial"/>
          <w:lang w:eastAsia="ar-SA"/>
        </w:rPr>
        <w:t xml:space="preserve"> </w:t>
      </w:r>
      <w:r w:rsidRPr="00CE1BA5">
        <w:rPr>
          <w:rFonts w:cs="Arial"/>
        </w:rPr>
        <w:t>полученная от правоохранительных, судебных или иных государственных органов, от организаций, должностных лиц или граждан информация о предоставлении муниципальным служащим недостоверных сведений, информации о совершении муниципальным служащим поступков, порочащих его честь и достоинство, или об ином нарушении муниципальным служащим требований к служебному поведению, предусмотренных действующим законодательством; (дополнен пост. №338 от 14.11.2014г.)</w:t>
      </w:r>
    </w:p>
    <w:p w:rsidR="006B4A81" w:rsidRPr="00CE1BA5" w:rsidRDefault="00CE1BA5" w:rsidP="006B4A81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B4A81" w:rsidRPr="00CE1BA5">
        <w:rPr>
          <w:sz w:val="24"/>
          <w:szCs w:val="24"/>
        </w:rPr>
        <w:t>д) предоставление информации уполномоченными лицами о предоставлении муниципальным служащим недостоверных или неполных сведений, предусмотренных частью 1 статьи 3 Федерального закона от 03.12.2012г. №230-ФЗ «О контроле за соответствием расходов лиц, замещающих государственные должности, и иных лиц их доходам (дополнен пост. №338 от 14.11.2014г.)</w:t>
      </w:r>
    </w:p>
    <w:p w:rsidR="004B69B0" w:rsidRPr="00CE1BA5" w:rsidRDefault="004B69B0" w:rsidP="006B4A8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 xml:space="preserve">е) поступившее в соответствии с </w:t>
      </w:r>
      <w:r w:rsidRPr="00CE1BA5">
        <w:rPr>
          <w:color w:val="000000"/>
          <w:sz w:val="24"/>
          <w:szCs w:val="24"/>
        </w:rPr>
        <w:t xml:space="preserve">частью 4 статьи 12 </w:t>
      </w:r>
      <w:r w:rsidRPr="00CE1BA5">
        <w:rPr>
          <w:sz w:val="24"/>
          <w:szCs w:val="24"/>
        </w:rPr>
        <w:t xml:space="preserve">Федерального закона от 25 декабря 2008 г. N 273-ФЗ "О противодействии коррупции" и </w:t>
      </w:r>
      <w:r w:rsidRPr="00CE1BA5">
        <w:rPr>
          <w:color w:val="000000"/>
          <w:sz w:val="24"/>
          <w:szCs w:val="24"/>
        </w:rPr>
        <w:t>статьей 64.1</w:t>
      </w:r>
      <w:r w:rsidRPr="00CE1BA5">
        <w:rPr>
          <w:sz w:val="24"/>
          <w:szCs w:val="24"/>
        </w:rPr>
        <w:t xml:space="preserve"> Трудового кодекса Российской Федерации в муниципальный орган уведомление коммерческой или некоммерческой организации о заключении с гражданином, замещавшим должность муниципальной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</w:t>
      </w:r>
      <w:r w:rsidRPr="00CE1BA5">
        <w:rPr>
          <w:sz w:val="24"/>
          <w:szCs w:val="24"/>
        </w:rPr>
        <w:lastRenderedPageBreak/>
        <w:t>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(дополнен пост. №201 от 22.07.2015г.)</w:t>
      </w:r>
    </w:p>
    <w:p w:rsidR="00B909CE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</w:t>
      </w:r>
      <w:r w:rsidR="001A2200" w:rsidRPr="00CE1BA5">
        <w:rPr>
          <w:sz w:val="24"/>
          <w:szCs w:val="24"/>
        </w:rPr>
        <w:t>1</w:t>
      </w:r>
      <w:r w:rsidRPr="00CE1BA5">
        <w:rPr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11.1. Обращение, указанное в абзаце втором подпункта "б" пункта 10 настоящего Положения, подается гражданином, замещавшим должность муниципальной службы в администрацию Петропавловского муниципального района.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администрации Петропавловского муниципального района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коррупции".(дополнен пост. №203 от 11.04.2018г.)</w:t>
      </w:r>
    </w:p>
    <w:p w:rsid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11.2. Обращение, указанное в абзаце втором подпункта "б" пункта 10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  <w:r w:rsidRPr="00FC3657">
        <w:rPr>
          <w:sz w:val="24"/>
          <w:szCs w:val="24"/>
        </w:rPr>
        <w:cr/>
        <w:t>(дополнен пост. №203 от 11.04.2018г.)</w:t>
      </w:r>
      <w:r>
        <w:rPr>
          <w:sz w:val="24"/>
          <w:szCs w:val="24"/>
        </w:rPr>
        <w:t xml:space="preserve">        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11.3. Уведомление, указанное в подпункте "е" пункта 10 настоящего Положения, рассматривается администрацией Петропавловского муниципального района, по результатам рассмотрения осуществляется подготовка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 г. N 273-ФЗ "О противодействии коррупции".(дополнен пост. №203 от 11.04.2018г.)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11.4. Уведомление, указанное в абзаце пятом подпункта "б" пункта 10 настоящего Положения, рассматривается администрацией, по результатам рассмотрения составляется мотивированное заключение.</w:t>
      </w:r>
      <w:r w:rsidRPr="00FC3657">
        <w:t xml:space="preserve"> </w:t>
      </w:r>
      <w:r w:rsidRPr="00FC3657">
        <w:rPr>
          <w:sz w:val="24"/>
          <w:szCs w:val="24"/>
        </w:rPr>
        <w:t>(дополнен пост. №203 от 11.04.2018г.)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 xml:space="preserve">11.5. При подготовке мотивированного заключения по результатам рассмотрения обращения, указанного в абзаце втором подпункта "б" пункта 10 настоящего Положения, или уведомлений, указанных в абзаце пятом подпункта "б" и подпункте "е" пункта 10 настоящего Положения уполномоченные главой Петропавловского муниципального района должностные лица администрации сельского поселения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Петропавловского муниципального района может направлять в установленном порядке запросы в государственные органы, органы </w:t>
      </w:r>
      <w:r w:rsidRPr="00FC3657">
        <w:rPr>
          <w:sz w:val="24"/>
          <w:szCs w:val="24"/>
        </w:rPr>
        <w:lastRenderedPageBreak/>
        <w:t>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Pr="00FC3657">
        <w:t xml:space="preserve"> </w:t>
      </w:r>
      <w:r w:rsidRPr="00FC3657">
        <w:rPr>
          <w:sz w:val="24"/>
          <w:szCs w:val="24"/>
        </w:rPr>
        <w:t>(дополнен пост. №203 от 11.04.2018г.)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11.6. Мотивированные заключения, предусмотренные пунктами 11.1, 11.3 и 11.4 настоящего Положения, должны содержать: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а) информацию, изложенную в обращениях или уведомлениях, указанных в абзацах втором и пятом подпункта "б" и подпункте "е" пункта 10 настоящего Положения;</w:t>
      </w:r>
    </w:p>
    <w:p w:rsidR="00FC3657" w:rsidRPr="00FC3657" w:rsidRDefault="00FC3657" w:rsidP="00FC3657">
      <w:pPr>
        <w:pStyle w:val="ConsPlusNormal"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C3657" w:rsidRPr="00CE1BA5" w:rsidRDefault="00FC3657" w:rsidP="00FC365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FC3657">
        <w:rPr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"е" пункта 10 настоящего Положения, а также рекомендации для принятия одного из решений в соответствии с пунктами 18, 21.3, 21.5 настоящего Положения или иного решения.</w:t>
      </w:r>
      <w:r>
        <w:rPr>
          <w:sz w:val="24"/>
          <w:szCs w:val="24"/>
        </w:rPr>
        <w:t xml:space="preserve"> (дополнен пост. №203 от 11.04.2018г.)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</w:t>
      </w:r>
      <w:r w:rsidR="001A2200" w:rsidRPr="00CE1BA5">
        <w:rPr>
          <w:sz w:val="24"/>
          <w:szCs w:val="24"/>
        </w:rPr>
        <w:t>2</w:t>
      </w:r>
      <w:r w:rsidRPr="00CE1BA5">
        <w:rPr>
          <w:sz w:val="24"/>
          <w:szCs w:val="24"/>
        </w:rPr>
        <w:t>. Председатель комиссии при поступлении к нему в порядке, предусмотренном нормативным правовым актом администрации Петропавловского муниципального района, информации, содержащей основания для проведения заседания комиссии: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отдел по организационной работе и делопроизводству администрации Петропавловского муниципального района либо руководителю аппарата администрации Петропавловского муниципального района, ответственному за работу по профилактике коррупционных и иных правонарушений, и с результатами ее проверки;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подпунктах </w:t>
      </w:r>
      <w:r w:rsidR="007E244D" w:rsidRPr="00CE1BA5">
        <w:rPr>
          <w:sz w:val="24"/>
          <w:szCs w:val="24"/>
        </w:rPr>
        <w:t>«</w:t>
      </w:r>
      <w:r w:rsidRPr="00CE1BA5">
        <w:rPr>
          <w:sz w:val="24"/>
          <w:szCs w:val="24"/>
        </w:rPr>
        <w:t>а</w:t>
      </w:r>
      <w:r w:rsidR="007E244D" w:rsidRPr="00CE1BA5">
        <w:rPr>
          <w:sz w:val="24"/>
          <w:szCs w:val="24"/>
        </w:rPr>
        <w:t>»</w:t>
      </w:r>
      <w:r w:rsidRPr="00CE1BA5">
        <w:rPr>
          <w:sz w:val="24"/>
          <w:szCs w:val="24"/>
        </w:rPr>
        <w:t xml:space="preserve"> и</w:t>
      </w:r>
      <w:r w:rsidR="00CE1BA5">
        <w:rPr>
          <w:sz w:val="24"/>
          <w:szCs w:val="24"/>
        </w:rPr>
        <w:t xml:space="preserve"> </w:t>
      </w:r>
      <w:r w:rsidR="007E244D" w:rsidRPr="00CE1BA5">
        <w:rPr>
          <w:sz w:val="24"/>
          <w:szCs w:val="24"/>
        </w:rPr>
        <w:t>«</w:t>
      </w:r>
      <w:r w:rsidRPr="00CE1BA5">
        <w:rPr>
          <w:sz w:val="24"/>
          <w:szCs w:val="24"/>
        </w:rPr>
        <w:t>б</w:t>
      </w:r>
      <w:r w:rsidR="007E244D" w:rsidRPr="00CE1BA5">
        <w:rPr>
          <w:sz w:val="24"/>
          <w:szCs w:val="24"/>
        </w:rPr>
        <w:t>»</w:t>
      </w:r>
      <w:r w:rsidRPr="00CE1BA5">
        <w:rPr>
          <w:sz w:val="24"/>
          <w:szCs w:val="24"/>
        </w:rPr>
        <w:t xml:space="preserve"> пункта </w:t>
      </w:r>
      <w:r w:rsidR="001A2200" w:rsidRPr="00CE1BA5">
        <w:rPr>
          <w:sz w:val="24"/>
          <w:szCs w:val="24"/>
        </w:rPr>
        <w:t>7</w:t>
      </w:r>
      <w:r w:rsidRPr="00CE1BA5">
        <w:rPr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B69B0" w:rsidRPr="00CE1BA5" w:rsidRDefault="00B909CE" w:rsidP="004B69B0">
      <w:pPr>
        <w:rPr>
          <w:rFonts w:cs="Arial"/>
        </w:rPr>
      </w:pPr>
      <w:r w:rsidRPr="00CE1BA5">
        <w:rPr>
          <w:rFonts w:cs="Arial"/>
        </w:rPr>
        <w:t>1</w:t>
      </w:r>
      <w:r w:rsidR="001A2200" w:rsidRPr="00CE1BA5">
        <w:rPr>
          <w:rFonts w:cs="Arial"/>
        </w:rPr>
        <w:t>3</w:t>
      </w:r>
      <w:r w:rsidR="004B69B0" w:rsidRPr="00CE1BA5">
        <w:rPr>
          <w:rFonts w:cs="Arial"/>
        </w:rPr>
        <w:t>. Заседание комиссии проводится в присутствии муниципального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службы в муниципальном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органе. При наличии письменной просьбы муниципального служащего или гражданина, замещавшего должность муниципальной службы в муниципальном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органе,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служащего (его представителя) и при отсутствии письменной просьбы муниципального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 xml:space="preserve">служащего о рассмотрении данного вопроса без его </w:t>
      </w:r>
      <w:r w:rsidR="004B69B0" w:rsidRPr="00CE1BA5">
        <w:rPr>
          <w:rFonts w:cs="Arial"/>
        </w:rPr>
        <w:lastRenderedPageBreak/>
        <w:t>участия рассмотрение вопроса откладывается. В случае повторной неявки муниципального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служащего без уважительной причины комиссия может принять решение о рассмотрении данного вопроса в отсутствие муниципального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служащего. В случае неявки на заседание комиссии гражданина, замещавшего должность муниципальной службы в муниципальном</w:t>
      </w:r>
      <w:r w:rsidR="00CE1BA5">
        <w:rPr>
          <w:rFonts w:cs="Arial"/>
        </w:rPr>
        <w:t xml:space="preserve"> </w:t>
      </w:r>
      <w:r w:rsidR="004B69B0" w:rsidRPr="00CE1BA5">
        <w:rPr>
          <w:rFonts w:cs="Arial"/>
        </w:rPr>
        <w:t>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гражданина.(в ред. пост. №201 от 22.07.2015г.)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</w:t>
      </w:r>
      <w:r w:rsidR="001A2200" w:rsidRPr="00CE1BA5">
        <w:rPr>
          <w:sz w:val="24"/>
          <w:szCs w:val="24"/>
        </w:rPr>
        <w:t>4</w:t>
      </w:r>
      <w:r w:rsidRPr="00CE1BA5">
        <w:rPr>
          <w:sz w:val="24"/>
          <w:szCs w:val="24"/>
        </w:rPr>
        <w:t>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муниципальному служащему претензий, а также дополнительные материалы.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</w:t>
      </w:r>
      <w:r w:rsidR="001A2200" w:rsidRPr="00CE1BA5">
        <w:rPr>
          <w:sz w:val="24"/>
          <w:szCs w:val="24"/>
        </w:rPr>
        <w:t>5</w:t>
      </w:r>
      <w:r w:rsidRPr="00CE1BA5">
        <w:rPr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</w:t>
      </w:r>
      <w:r w:rsidR="001A2200" w:rsidRPr="00CE1BA5">
        <w:rPr>
          <w:sz w:val="24"/>
          <w:szCs w:val="24"/>
        </w:rPr>
        <w:t>6</w:t>
      </w:r>
      <w:r w:rsidRPr="00CE1BA5">
        <w:rPr>
          <w:sz w:val="24"/>
          <w:szCs w:val="24"/>
        </w:rPr>
        <w:t>. По итогам рассмотрения вопроса, указанного в абзаце втором подпункта "а" пункта 1</w:t>
      </w:r>
      <w:r w:rsidR="001A2200" w:rsidRPr="00CE1BA5">
        <w:rPr>
          <w:sz w:val="24"/>
          <w:szCs w:val="24"/>
        </w:rPr>
        <w:t>0</w:t>
      </w:r>
      <w:r w:rsidRPr="00CE1BA5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установить, что сведения, представленные муниципальным служащим в соответствии с действующим законодательством являются достоверными и полными;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установить, что сведения, представленные муниципальным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служащим в соответствии с действующим законодательством, являются недостоверными и (или) неполными. В этом случае комиссия рекомендует руководителю администрации Петропавловского муниципального района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применить к муниципальному служащему конкретную меру ответственности.</w:t>
      </w:r>
    </w:p>
    <w:p w:rsidR="00B909CE" w:rsidRPr="00CE1BA5" w:rsidRDefault="001A2200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17</w:t>
      </w:r>
      <w:r w:rsidR="00B909CE" w:rsidRPr="00CE1BA5">
        <w:rPr>
          <w:sz w:val="24"/>
          <w:szCs w:val="24"/>
        </w:rPr>
        <w:t>. По итогам рассмотрения вопроса, указанного в абзаце третьем подпункта "а" пункта 1</w:t>
      </w:r>
      <w:r w:rsidRPr="00CE1BA5">
        <w:rPr>
          <w:sz w:val="24"/>
          <w:szCs w:val="24"/>
        </w:rPr>
        <w:t>0</w:t>
      </w:r>
      <w:r w:rsidR="00B909CE" w:rsidRPr="00CE1BA5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установить, что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Петропавловского муниципального района указать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B909CE" w:rsidRPr="00CE1BA5" w:rsidRDefault="001A2200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18</w:t>
      </w:r>
      <w:r w:rsidR="00B909CE" w:rsidRPr="00CE1BA5">
        <w:rPr>
          <w:sz w:val="24"/>
          <w:szCs w:val="24"/>
        </w:rPr>
        <w:t>. По итогам рассмотрения вопроса, указанного в абзаце втором подпункта "б" пункта 1</w:t>
      </w:r>
      <w:r w:rsidRPr="00CE1BA5">
        <w:rPr>
          <w:sz w:val="24"/>
          <w:szCs w:val="24"/>
        </w:rPr>
        <w:t>0</w:t>
      </w:r>
      <w:r w:rsidR="00B909CE" w:rsidRPr="00CE1BA5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муниципальному управлению этой организацией входили в его должностные (служебные) обязанности;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B909CE" w:rsidRPr="00CE1BA5" w:rsidRDefault="001A2200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lastRenderedPageBreak/>
        <w:t>19</w:t>
      </w:r>
      <w:r w:rsidR="00B909CE" w:rsidRPr="00CE1BA5">
        <w:rPr>
          <w:sz w:val="24"/>
          <w:szCs w:val="24"/>
        </w:rPr>
        <w:t>. По итогам рассмотрения вопроса, указанного в абзаце третьем подпункта "б" пункта 1</w:t>
      </w:r>
      <w:r w:rsidRPr="00CE1BA5">
        <w:rPr>
          <w:sz w:val="24"/>
          <w:szCs w:val="24"/>
        </w:rPr>
        <w:t>0</w:t>
      </w:r>
      <w:r w:rsidR="00B909CE" w:rsidRPr="00CE1BA5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признать, что причина непредставления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признать, что причина непредставления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муниципальному служащему принять меры по представлению указанных сведений;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в) признать, что причина непредставления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администрации Петропавловского муниципального района применить к муниципальному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служащему конкретную меру ответственности.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</w:t>
      </w:r>
      <w:r w:rsidR="001A2200" w:rsidRPr="00CE1BA5">
        <w:rPr>
          <w:sz w:val="24"/>
          <w:szCs w:val="24"/>
        </w:rPr>
        <w:t>0</w:t>
      </w:r>
      <w:r w:rsidRPr="00CE1BA5">
        <w:rPr>
          <w:sz w:val="24"/>
          <w:szCs w:val="24"/>
        </w:rPr>
        <w:t>. По итогам рассмотрения вопросов, предусмотренных подпунктами "а" и "б" пункта 1</w:t>
      </w:r>
      <w:r w:rsidR="001A2200" w:rsidRPr="00CE1BA5">
        <w:rPr>
          <w:sz w:val="24"/>
          <w:szCs w:val="24"/>
        </w:rPr>
        <w:t>0</w:t>
      </w:r>
      <w:r w:rsidRPr="00CE1BA5">
        <w:rPr>
          <w:sz w:val="24"/>
          <w:szCs w:val="24"/>
        </w:rPr>
        <w:t xml:space="preserve"> настоящего Положения, при наличии к тому оснований комиссия может принять иное, чем предусмотрено пунктами 1</w:t>
      </w:r>
      <w:r w:rsidR="001A2200" w:rsidRPr="00CE1BA5">
        <w:rPr>
          <w:sz w:val="24"/>
          <w:szCs w:val="24"/>
        </w:rPr>
        <w:t>5</w:t>
      </w:r>
      <w:r w:rsidRPr="00CE1BA5">
        <w:rPr>
          <w:sz w:val="24"/>
          <w:szCs w:val="24"/>
        </w:rPr>
        <w:t>-</w:t>
      </w:r>
      <w:r w:rsidR="00A031B7" w:rsidRPr="00CE1BA5">
        <w:rPr>
          <w:sz w:val="24"/>
          <w:szCs w:val="24"/>
        </w:rPr>
        <w:t>18</w:t>
      </w:r>
      <w:r w:rsidRPr="00CE1BA5">
        <w:rPr>
          <w:sz w:val="24"/>
          <w:szCs w:val="24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</w:t>
      </w:r>
      <w:r w:rsidR="00A031B7" w:rsidRPr="00CE1BA5">
        <w:rPr>
          <w:sz w:val="24"/>
          <w:szCs w:val="24"/>
        </w:rPr>
        <w:t>1</w:t>
      </w:r>
      <w:r w:rsidRPr="00CE1BA5">
        <w:rPr>
          <w:sz w:val="24"/>
          <w:szCs w:val="24"/>
        </w:rPr>
        <w:t>. По итогам рассмотрения вопроса, предусмотренного подпунктом "в" пункта 1</w:t>
      </w:r>
      <w:r w:rsidR="00A031B7" w:rsidRPr="00CE1BA5">
        <w:rPr>
          <w:sz w:val="24"/>
          <w:szCs w:val="24"/>
        </w:rPr>
        <w:t>0</w:t>
      </w:r>
      <w:r w:rsidRPr="00CE1BA5">
        <w:rPr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6B4A81" w:rsidRPr="00CE1BA5" w:rsidRDefault="006B4A81" w:rsidP="006B4A81">
      <w:pPr>
        <w:rPr>
          <w:rFonts w:cs="Arial"/>
        </w:rPr>
      </w:pPr>
      <w:r w:rsidRPr="00CE1BA5">
        <w:rPr>
          <w:rFonts w:cs="Arial"/>
        </w:rPr>
        <w:t>21.1. По итогам рассмотрения вопроса, предусмотренного подпунктом «г» пункта 10 настоящего положения,</w:t>
      </w:r>
      <w:r w:rsidR="00CE1BA5">
        <w:rPr>
          <w:rFonts w:cs="Arial"/>
        </w:rPr>
        <w:t xml:space="preserve"> </w:t>
      </w:r>
      <w:r w:rsidRPr="00CE1BA5">
        <w:rPr>
          <w:rFonts w:cs="Arial"/>
        </w:rPr>
        <w:t>комиссия принимает одно из следующих решений:</w:t>
      </w:r>
    </w:p>
    <w:p w:rsidR="006B4A81" w:rsidRPr="00CE1BA5" w:rsidRDefault="00CE1BA5" w:rsidP="006B4A81">
      <w:pPr>
        <w:rPr>
          <w:rFonts w:cs="Arial"/>
        </w:rPr>
      </w:pPr>
      <w:r>
        <w:rPr>
          <w:rFonts w:cs="Arial"/>
        </w:rPr>
        <w:t xml:space="preserve"> </w:t>
      </w:r>
      <w:r w:rsidR="006B4A81" w:rsidRPr="00CE1BA5">
        <w:rPr>
          <w:rFonts w:cs="Arial"/>
        </w:rPr>
        <w:t>а) установить, что в рассматриваемом случае не содержится признаков нарушения муниципальным служащим требований к служебному поведению;</w:t>
      </w:r>
    </w:p>
    <w:p w:rsidR="006B4A81" w:rsidRPr="00CE1BA5" w:rsidRDefault="00CE1BA5" w:rsidP="006B4A81">
      <w:pPr>
        <w:rPr>
          <w:rFonts w:cs="Arial"/>
          <w:lang w:eastAsia="ar-SA"/>
        </w:rPr>
      </w:pPr>
      <w:r>
        <w:rPr>
          <w:rFonts w:cs="Arial"/>
        </w:rPr>
        <w:t xml:space="preserve"> </w:t>
      </w:r>
      <w:r w:rsidR="006B4A81" w:rsidRPr="00CE1BA5">
        <w:rPr>
          <w:rFonts w:cs="Arial"/>
        </w:rPr>
        <w:t xml:space="preserve">б) </w:t>
      </w:r>
      <w:r w:rsidR="006B4A81" w:rsidRPr="00CE1BA5">
        <w:rPr>
          <w:rFonts w:cs="Arial"/>
          <w:lang w:eastAsia="ar-SA"/>
        </w:rPr>
        <w:t>установить, что муниципальный служащий нарушил требования к служебному поведению. В этом случае представителю нанимателя или его представителю, осуществляющему полномочия нанимателя, рекомендуется указать муниципальному служащему на недопустимость нарушения требований к служебному поведению, а также провести в органе местного самоуправления мероприятия по разъяснению муниципальным служащим необходимости соблюдения требований к служебному поведению.(дополнен пост. №338 от 14.11.2014г.)</w:t>
      </w:r>
    </w:p>
    <w:p w:rsidR="006B4A81" w:rsidRPr="00CE1BA5" w:rsidRDefault="006B4A81" w:rsidP="006B4A81">
      <w:pPr>
        <w:rPr>
          <w:rFonts w:cs="Arial"/>
          <w:lang w:eastAsia="ar-SA"/>
        </w:rPr>
      </w:pPr>
      <w:r w:rsidRPr="00CE1BA5">
        <w:rPr>
          <w:rFonts w:cs="Arial"/>
          <w:lang w:eastAsia="ar-SA"/>
        </w:rPr>
        <w:t>21.2.</w:t>
      </w:r>
      <w:r w:rsidRPr="00CE1BA5">
        <w:rPr>
          <w:rFonts w:cs="Arial"/>
        </w:rPr>
        <w:t xml:space="preserve"> </w:t>
      </w:r>
      <w:r w:rsidRPr="00CE1BA5">
        <w:rPr>
          <w:rFonts w:cs="Arial"/>
          <w:lang w:eastAsia="ar-SA"/>
        </w:rPr>
        <w:t>По итогам рассмотрения вопроса, предусмотренного подпунктом «д» пункта 10 настоящего положения,</w:t>
      </w:r>
      <w:r w:rsidR="00CE1BA5">
        <w:rPr>
          <w:rFonts w:cs="Arial"/>
          <w:lang w:eastAsia="ar-SA"/>
        </w:rPr>
        <w:t xml:space="preserve"> </w:t>
      </w:r>
      <w:r w:rsidRPr="00CE1BA5">
        <w:rPr>
          <w:rFonts w:cs="Arial"/>
          <w:lang w:eastAsia="ar-SA"/>
        </w:rPr>
        <w:t>комиссия принимает одно из следующих решений:</w:t>
      </w:r>
    </w:p>
    <w:p w:rsidR="006B4A81" w:rsidRPr="00CE1BA5" w:rsidRDefault="006B4A81" w:rsidP="006B4A81">
      <w:pPr>
        <w:rPr>
          <w:rFonts w:cs="Arial"/>
          <w:lang w:eastAsia="ar-SA"/>
        </w:rPr>
      </w:pPr>
      <w:r w:rsidRPr="00CE1BA5">
        <w:rPr>
          <w:rFonts w:cs="Arial"/>
          <w:lang w:eastAsia="ar-SA"/>
        </w:rPr>
        <w:t>а) признать, что сведения, представленные муниципальным служащим в соответствии с частью 1 статьи 3 Федерального закона от 03.12.2012г. №230-ФЗ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6B4A81" w:rsidRPr="00CE1BA5" w:rsidRDefault="006B4A81" w:rsidP="006B4A81">
      <w:pPr>
        <w:rPr>
          <w:rFonts w:cs="Arial"/>
          <w:lang w:eastAsia="ar-SA"/>
        </w:rPr>
      </w:pPr>
      <w:r w:rsidRPr="00CE1BA5">
        <w:rPr>
          <w:rFonts w:cs="Arial"/>
          <w:lang w:eastAsia="ar-SA"/>
        </w:rPr>
        <w:t>б) признать, что сведения, представленные муниципальным служащим в соответствии с частью 1 статьи 3 Федерального закона от 03.12.2012г. №230-ФЗ «О контроле за соответствием расходов лиц, замещающих государственные должности, и иных лиц их доходам», являются недостоверными и неполными. В этом</w:t>
      </w:r>
      <w:r w:rsidR="00CE1BA5">
        <w:rPr>
          <w:rFonts w:cs="Arial"/>
          <w:lang w:eastAsia="ar-SA"/>
        </w:rPr>
        <w:t xml:space="preserve"> </w:t>
      </w:r>
      <w:r w:rsidRPr="00CE1BA5">
        <w:rPr>
          <w:rFonts w:cs="Arial"/>
          <w:lang w:eastAsia="ar-SA"/>
        </w:rPr>
        <w:t>случае комиссия рекомендует главе администрации Петропавловского муниципального района применить к муниципальному служащему конкретную меру ответственности.(дополнен пост. №338 от 14.11.2014г.)</w:t>
      </w:r>
    </w:p>
    <w:p w:rsidR="004B69B0" w:rsidRPr="00CE1BA5" w:rsidRDefault="004B69B0" w:rsidP="004B69B0">
      <w:pPr>
        <w:rPr>
          <w:rFonts w:cs="Arial"/>
        </w:rPr>
      </w:pPr>
      <w:r w:rsidRPr="00CE1BA5">
        <w:rPr>
          <w:rFonts w:cs="Arial"/>
        </w:rPr>
        <w:lastRenderedPageBreak/>
        <w:t>21.3. По итогам рассмотрения вопр</w:t>
      </w:r>
      <w:r w:rsidR="00FC3657">
        <w:rPr>
          <w:rFonts w:cs="Arial"/>
        </w:rPr>
        <w:t>оса, указанного в абзаце четвертом</w:t>
      </w:r>
      <w:r w:rsidRPr="00CE1BA5">
        <w:rPr>
          <w:rFonts w:cs="Arial"/>
        </w:rPr>
        <w:t xml:space="preserve"> подпункта "б" пункта 10 настоящего Положения, комиссия принимает одно из следующих решений:</w:t>
      </w:r>
      <w:r w:rsidR="00FC3657">
        <w:rPr>
          <w:rFonts w:cs="Arial"/>
        </w:rPr>
        <w:t xml:space="preserve"> (в ред. пост. №203 от 11.04.2018г.)</w:t>
      </w:r>
    </w:p>
    <w:p w:rsidR="004B69B0" w:rsidRPr="00CE1BA5" w:rsidRDefault="004B69B0" w:rsidP="004B69B0">
      <w:pPr>
        <w:rPr>
          <w:rFonts w:cs="Arial"/>
        </w:rPr>
      </w:pPr>
      <w:r w:rsidRPr="00CE1BA5">
        <w:rPr>
          <w:rFonts w:cs="Arial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4B69B0" w:rsidRPr="00CE1BA5" w:rsidRDefault="004B69B0" w:rsidP="004B69B0">
      <w:pPr>
        <w:rPr>
          <w:rFonts w:cs="Arial"/>
        </w:rPr>
      </w:pPr>
      <w:r w:rsidRPr="00CE1BA5">
        <w:rPr>
          <w:rFonts w:cs="Arial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Петропавловского муниципального района</w:t>
      </w:r>
      <w:r w:rsidR="00CE1BA5">
        <w:rPr>
          <w:rFonts w:cs="Arial"/>
        </w:rPr>
        <w:t xml:space="preserve"> </w:t>
      </w:r>
      <w:r w:rsidRPr="00CE1BA5">
        <w:rPr>
          <w:rFonts w:cs="Arial"/>
        </w:rPr>
        <w:t>применить к муниципальному служащему конкретную меру ответственности.</w:t>
      </w:r>
      <w:r w:rsidR="00D07494" w:rsidRPr="00CE1BA5">
        <w:rPr>
          <w:rFonts w:cs="Arial"/>
        </w:rPr>
        <w:t xml:space="preserve"> (дополнен пост. №201 от 22.07.2015г.)</w:t>
      </w:r>
    </w:p>
    <w:p w:rsidR="004B69B0" w:rsidRPr="00CE1BA5" w:rsidRDefault="00CE1BA5" w:rsidP="004B69B0">
      <w:pPr>
        <w:rPr>
          <w:rFonts w:cs="Arial"/>
        </w:rPr>
      </w:pPr>
      <w:r>
        <w:rPr>
          <w:rFonts w:cs="Arial"/>
        </w:rPr>
        <w:t xml:space="preserve"> </w:t>
      </w:r>
      <w:r w:rsidR="004B69B0" w:rsidRPr="00CE1BA5">
        <w:rPr>
          <w:rFonts w:cs="Arial"/>
        </w:rPr>
        <w:t>21.4</w:t>
      </w:r>
      <w:r>
        <w:rPr>
          <w:rFonts w:cs="Arial"/>
        </w:rPr>
        <w:t xml:space="preserve"> </w:t>
      </w:r>
      <w:r w:rsidR="004B69B0" w:rsidRPr="00CE1BA5">
        <w:rPr>
          <w:rFonts w:cs="Arial"/>
        </w:rPr>
        <w:t>По итогам рассмотрения вопроса, указанного в подпункте е)</w:t>
      </w:r>
      <w:r>
        <w:rPr>
          <w:rFonts w:cs="Arial"/>
        </w:rPr>
        <w:t xml:space="preserve"> </w:t>
      </w:r>
      <w:r w:rsidR="004B69B0" w:rsidRPr="00CE1BA5">
        <w:rPr>
          <w:rFonts w:cs="Arial"/>
        </w:rPr>
        <w:t>пункта 10 настоящего Положения, комиссия принимает в отношении гражданина, замещавшего должность муниципальной</w:t>
      </w:r>
      <w:r>
        <w:rPr>
          <w:rFonts w:cs="Arial"/>
        </w:rPr>
        <w:t xml:space="preserve"> </w:t>
      </w:r>
      <w:r w:rsidR="004B69B0" w:rsidRPr="00CE1BA5">
        <w:rPr>
          <w:rFonts w:cs="Arial"/>
        </w:rPr>
        <w:t>службы в муниципальном органе, одно из следующих решений:</w:t>
      </w:r>
    </w:p>
    <w:p w:rsidR="004B69B0" w:rsidRPr="00CE1BA5" w:rsidRDefault="004B69B0" w:rsidP="004B69B0">
      <w:pPr>
        <w:rPr>
          <w:rFonts w:cs="Arial"/>
        </w:rPr>
      </w:pPr>
      <w:r w:rsidRPr="00CE1BA5">
        <w:rPr>
          <w:rFonts w:cs="Arial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B69B0" w:rsidRPr="00CE1BA5" w:rsidRDefault="004B69B0" w:rsidP="004B69B0">
      <w:pPr>
        <w:rPr>
          <w:rFonts w:cs="Arial"/>
        </w:rPr>
      </w:pPr>
      <w:r w:rsidRPr="00CE1BA5">
        <w:rPr>
          <w:rFonts w:cs="Arial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Pr="00CE1BA5">
        <w:rPr>
          <w:rFonts w:cs="Arial"/>
          <w:color w:val="000000"/>
        </w:rPr>
        <w:t>статьи 12</w:t>
      </w:r>
      <w:r w:rsidRPr="00CE1BA5">
        <w:rPr>
          <w:rFonts w:cs="Arial"/>
        </w:rPr>
        <w:t xml:space="preserve"> Федерального закона от 25 декабря 2008 г. N 273-ФЗ "О противодействии коррупции". В этом случае комиссия рекомендует главе администрации Петропавловского муниципального района</w:t>
      </w:r>
      <w:r w:rsidR="00CE1BA5">
        <w:rPr>
          <w:rFonts w:cs="Arial"/>
        </w:rPr>
        <w:t xml:space="preserve"> </w:t>
      </w:r>
      <w:r w:rsidRPr="00CE1BA5">
        <w:rPr>
          <w:rFonts w:cs="Arial"/>
        </w:rPr>
        <w:t>проинформировать об указанных обстоятельствах органы прокуратуры и уведомившую организацию</w:t>
      </w:r>
      <w:r w:rsidR="00D07494" w:rsidRPr="00CE1BA5">
        <w:rPr>
          <w:rFonts w:cs="Arial"/>
        </w:rPr>
        <w:t xml:space="preserve">.(дополнен пост. №201 от 22.07.2015г.) </w:t>
      </w:r>
    </w:p>
    <w:p w:rsidR="00190E48" w:rsidRPr="00CE1BA5" w:rsidRDefault="00190E48" w:rsidP="00190E48">
      <w:pPr>
        <w:rPr>
          <w:rFonts w:cs="Arial"/>
        </w:rPr>
      </w:pPr>
      <w:r w:rsidRPr="00CE1BA5">
        <w:rPr>
          <w:rFonts w:cs="Arial"/>
        </w:rPr>
        <w:t>21.5 По итогам рассмотрения вопрос</w:t>
      </w:r>
      <w:r w:rsidR="005E2838">
        <w:rPr>
          <w:rFonts w:cs="Arial"/>
        </w:rPr>
        <w:t xml:space="preserve">а, указанного в абзаце пятом </w:t>
      </w:r>
      <w:r w:rsidRPr="00CE1BA5">
        <w:rPr>
          <w:rFonts w:cs="Arial"/>
        </w:rPr>
        <w:t xml:space="preserve"> подпункта "б" пункта 10 настоящего Положения, комиссия принимает одно из следующих решений:</w:t>
      </w:r>
      <w:r w:rsidR="005E2838">
        <w:rPr>
          <w:rFonts w:cs="Arial"/>
        </w:rPr>
        <w:t xml:space="preserve"> (в ред. пост. №203 от 11.04.2018г.)</w:t>
      </w:r>
    </w:p>
    <w:p w:rsidR="00190E48" w:rsidRPr="00CE1BA5" w:rsidRDefault="00190E48" w:rsidP="00190E48">
      <w:pPr>
        <w:rPr>
          <w:rFonts w:cs="Arial"/>
        </w:rPr>
      </w:pPr>
      <w:r w:rsidRPr="00CE1BA5">
        <w:rPr>
          <w:rFonts w:cs="Arial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190E48" w:rsidRPr="00CE1BA5" w:rsidRDefault="00190E48" w:rsidP="00190E48">
      <w:pPr>
        <w:rPr>
          <w:rFonts w:cs="Arial"/>
        </w:rPr>
      </w:pPr>
      <w:r w:rsidRPr="00CE1BA5">
        <w:rPr>
          <w:rFonts w:cs="Arial"/>
        </w:rPr>
        <w:t>б) признать, что при исполнении муниципальным</w:t>
      </w:r>
      <w:r w:rsidR="00CE1BA5">
        <w:rPr>
          <w:rFonts w:cs="Arial"/>
        </w:rPr>
        <w:t xml:space="preserve"> </w:t>
      </w:r>
      <w:r w:rsidRPr="00CE1BA5">
        <w:rPr>
          <w:rFonts w:cs="Arial"/>
        </w:rPr>
        <w:t>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муниципального района принять меры по урегулированию конфликта интересов или по недопущению его возникновения;</w:t>
      </w:r>
    </w:p>
    <w:p w:rsidR="00190E48" w:rsidRPr="00CE1BA5" w:rsidRDefault="00190E48" w:rsidP="00190E48">
      <w:pPr>
        <w:rPr>
          <w:rFonts w:cs="Arial"/>
          <w:lang w:eastAsia="ar-SA"/>
        </w:rPr>
      </w:pPr>
      <w:r w:rsidRPr="00CE1BA5">
        <w:rPr>
          <w:rFonts w:cs="Arial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Петропавловского муниципального района применить к </w:t>
      </w:r>
      <w:r w:rsidRPr="00CE1BA5">
        <w:rPr>
          <w:rFonts w:cs="Arial"/>
        </w:rPr>
        <w:lastRenderedPageBreak/>
        <w:t>муниципальному служащему конкретную меру ответственности (дополнен пост. №52 от 21.03.2016г.)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</w:t>
      </w:r>
      <w:r w:rsidR="00A031B7" w:rsidRPr="00CE1BA5">
        <w:rPr>
          <w:sz w:val="24"/>
          <w:szCs w:val="24"/>
        </w:rPr>
        <w:t>2</w:t>
      </w:r>
      <w:r w:rsidRPr="00CE1BA5">
        <w:rPr>
          <w:sz w:val="24"/>
          <w:szCs w:val="24"/>
        </w:rPr>
        <w:t>. Для исполнения решений комиссии могут быть подготовлены проекты нормативных правовых актов администрации Петропавловского муниципального района, решений или поручений руководителя администрации Петропавловского муниципального района, которые в установленном порядке представляются на рассмотрение руководителя администрации Петропавловского муниципального района.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</w:t>
      </w:r>
      <w:r w:rsidR="00A031B7" w:rsidRPr="00CE1BA5">
        <w:rPr>
          <w:sz w:val="24"/>
          <w:szCs w:val="24"/>
        </w:rPr>
        <w:t>3</w:t>
      </w:r>
      <w:r w:rsidRPr="00CE1BA5">
        <w:rPr>
          <w:sz w:val="24"/>
          <w:szCs w:val="24"/>
        </w:rPr>
        <w:t>. Решения комиссии по вопросам, указанным в пункте 1</w:t>
      </w:r>
      <w:r w:rsidR="00A031B7" w:rsidRPr="00CE1BA5">
        <w:rPr>
          <w:sz w:val="24"/>
          <w:szCs w:val="24"/>
        </w:rPr>
        <w:t>0</w:t>
      </w:r>
      <w:r w:rsidRPr="00CE1BA5">
        <w:rPr>
          <w:sz w:val="24"/>
          <w:szCs w:val="24"/>
        </w:rPr>
        <w:t xml:space="preserve"> настоящего </w:t>
      </w:r>
      <w:r w:rsidR="00C67D92" w:rsidRPr="00CE1BA5">
        <w:rPr>
          <w:sz w:val="24"/>
          <w:szCs w:val="24"/>
        </w:rPr>
        <w:t xml:space="preserve">Положения, принимаются </w:t>
      </w:r>
      <w:r w:rsidR="001E53F2" w:rsidRPr="00CE1BA5">
        <w:rPr>
          <w:sz w:val="24"/>
          <w:szCs w:val="24"/>
        </w:rPr>
        <w:t xml:space="preserve">открытым или тайным </w:t>
      </w:r>
      <w:r w:rsidRPr="00CE1BA5">
        <w:rPr>
          <w:sz w:val="24"/>
          <w:szCs w:val="24"/>
        </w:rPr>
        <w:t>голосованием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простым большинством голосов присутствующих на заседании членов комиссии.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</w:t>
      </w:r>
      <w:r w:rsidR="00A031B7" w:rsidRPr="00CE1BA5">
        <w:rPr>
          <w:sz w:val="24"/>
          <w:szCs w:val="24"/>
        </w:rPr>
        <w:t>4</w:t>
      </w:r>
      <w:r w:rsidRPr="00CE1BA5">
        <w:rPr>
          <w:sz w:val="24"/>
          <w:szCs w:val="24"/>
        </w:rPr>
        <w:t>. В протоколе заседания комиссии указываются: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в) предъявляемые к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муниципальному служащему претензии, материалы, на которых они основываются;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г) содержание пояснений муниципального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служащего и других лиц по существу предъявляемых претензий;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администрацию Петропавловского муниципального района;</w:t>
      </w:r>
    </w:p>
    <w:p w:rsidR="001E53F2" w:rsidRPr="00CE1BA5" w:rsidRDefault="001E53F2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ж) другие сведения;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з) результаты голосования;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и) решение и обоснование его принятия.</w:t>
      </w:r>
    </w:p>
    <w:p w:rsidR="00B909CE" w:rsidRPr="00CE1BA5" w:rsidRDefault="00B909CE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</w:t>
      </w:r>
      <w:r w:rsidR="00A031B7" w:rsidRPr="00CE1BA5">
        <w:rPr>
          <w:sz w:val="24"/>
          <w:szCs w:val="24"/>
        </w:rPr>
        <w:t>5</w:t>
      </w:r>
      <w:r w:rsidRPr="00CE1BA5">
        <w:rPr>
          <w:sz w:val="24"/>
          <w:szCs w:val="24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</w:t>
      </w:r>
      <w:r w:rsidR="00CE1BA5">
        <w:rPr>
          <w:sz w:val="24"/>
          <w:szCs w:val="24"/>
        </w:rPr>
        <w:t xml:space="preserve"> </w:t>
      </w:r>
      <w:r w:rsidRPr="00CE1BA5">
        <w:rPr>
          <w:sz w:val="24"/>
          <w:szCs w:val="24"/>
        </w:rPr>
        <w:t>муниципальный служащий.</w:t>
      </w:r>
    </w:p>
    <w:p w:rsidR="00B909CE" w:rsidRPr="00CE1BA5" w:rsidRDefault="00A031B7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26</w:t>
      </w:r>
      <w:r w:rsidR="00B909CE" w:rsidRPr="00CE1BA5">
        <w:rPr>
          <w:sz w:val="24"/>
          <w:szCs w:val="24"/>
        </w:rPr>
        <w:t>. Копии протокола заседания комиссии в 3-дневный срок со дня заседания направляются руководителю администрации Петропавловского муниципального района, полностью или в виде выписок из него -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муниципальному служащему, а также по решению комиссии - иным заинтересованным лицам.</w:t>
      </w:r>
    </w:p>
    <w:p w:rsidR="00B909CE" w:rsidRPr="00CE1BA5" w:rsidRDefault="00A031B7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27</w:t>
      </w:r>
      <w:r w:rsidR="00B909CE" w:rsidRPr="00CE1BA5">
        <w:rPr>
          <w:sz w:val="24"/>
          <w:szCs w:val="24"/>
        </w:rPr>
        <w:t>. Руководитель администрации Петропавловского муниципального района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 xml:space="preserve">обязан рассмотреть протокол заседания комиссии и вправе учесть в пределах своей </w:t>
      </w:r>
      <w:r w:rsidR="00C67D92" w:rsidRPr="00CE1BA5">
        <w:rPr>
          <w:sz w:val="24"/>
          <w:szCs w:val="24"/>
        </w:rPr>
        <w:t>компетенции,</w:t>
      </w:r>
      <w:r w:rsidR="00B909CE" w:rsidRPr="00CE1BA5">
        <w:rPr>
          <w:sz w:val="24"/>
          <w:szCs w:val="24"/>
        </w:rPr>
        <w:t xml:space="preserve"> содержащиеся в нем рекомендации при принятии решения о применении к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Петропавловского муниципального района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B909CE" w:rsidRPr="00CE1BA5">
        <w:rPr>
          <w:sz w:val="24"/>
          <w:szCs w:val="24"/>
        </w:rPr>
        <w:lastRenderedPageBreak/>
        <w:t>администрации Петропавловского муниципального района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B909CE" w:rsidRPr="00CE1BA5" w:rsidRDefault="00A031B7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28</w:t>
      </w:r>
      <w:r w:rsidR="00B909CE" w:rsidRPr="00CE1BA5">
        <w:rPr>
          <w:sz w:val="24"/>
          <w:szCs w:val="24"/>
        </w:rPr>
        <w:t>. В случае установления комиссией признаков дисциплинарного проступка в действиях (бездействии)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муниципального служащего информация об этом представляется руководителю администрации Петропавловского муниципального района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для решения вопроса о применении к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муниципальному служащему мер ответственности, предусмотренных нормативными правовыми актами Российской Федерации.</w:t>
      </w:r>
    </w:p>
    <w:p w:rsidR="00B909CE" w:rsidRPr="00CE1BA5" w:rsidRDefault="00A031B7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29</w:t>
      </w:r>
      <w:r w:rsidR="00B909CE" w:rsidRPr="00CE1BA5">
        <w:rPr>
          <w:sz w:val="24"/>
          <w:szCs w:val="24"/>
        </w:rPr>
        <w:t>. В случае установления комиссией факта совершения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B909CE" w:rsidRPr="00CE1BA5" w:rsidRDefault="00A031B7" w:rsidP="00B909C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30</w:t>
      </w:r>
      <w:r w:rsidR="00B909CE" w:rsidRPr="00CE1BA5">
        <w:rPr>
          <w:sz w:val="24"/>
          <w:szCs w:val="24"/>
        </w:rPr>
        <w:t>. Копия протокола заседания комиссии или выписка из него приобщается к личному делу</w:t>
      </w:r>
      <w:r w:rsidR="00CE1BA5">
        <w:rPr>
          <w:sz w:val="24"/>
          <w:szCs w:val="24"/>
        </w:rPr>
        <w:t xml:space="preserve"> </w:t>
      </w:r>
      <w:r w:rsidR="00B909CE" w:rsidRPr="00CE1BA5">
        <w:rPr>
          <w:sz w:val="24"/>
          <w:szCs w:val="24"/>
        </w:rPr>
        <w:t>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909CE" w:rsidRPr="00CE1BA5" w:rsidRDefault="00B909CE" w:rsidP="00A031B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CE1BA5">
        <w:rPr>
          <w:sz w:val="24"/>
          <w:szCs w:val="24"/>
        </w:rPr>
        <w:t>3</w:t>
      </w:r>
      <w:r w:rsidR="00A031B7" w:rsidRPr="00CE1BA5">
        <w:rPr>
          <w:sz w:val="24"/>
          <w:szCs w:val="24"/>
        </w:rPr>
        <w:t>1</w:t>
      </w:r>
      <w:r w:rsidRPr="00CE1BA5">
        <w:rPr>
          <w:sz w:val="24"/>
          <w:szCs w:val="24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организационной работе и делопроизводству администрации Петропавловского муниципального района.</w:t>
      </w:r>
    </w:p>
    <w:p w:rsidR="007A71E0" w:rsidRPr="00CE1BA5" w:rsidRDefault="007A71E0" w:rsidP="007A71E0">
      <w:pPr>
        <w:rPr>
          <w:rFonts w:cs="Arial"/>
        </w:rPr>
      </w:pPr>
    </w:p>
    <w:sectPr w:rsidR="007A71E0" w:rsidRPr="00CE1BA5" w:rsidSect="00CE1B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E5E" w:rsidRDefault="00735E5E" w:rsidP="006B4A81">
      <w:r>
        <w:separator/>
      </w:r>
    </w:p>
  </w:endnote>
  <w:endnote w:type="continuationSeparator" w:id="0">
    <w:p w:rsidR="00735E5E" w:rsidRDefault="00735E5E" w:rsidP="006B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81" w:rsidRDefault="006B4A8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81" w:rsidRDefault="006B4A81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81" w:rsidRDefault="006B4A8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E5E" w:rsidRDefault="00735E5E" w:rsidP="006B4A81">
      <w:r>
        <w:separator/>
      </w:r>
    </w:p>
  </w:footnote>
  <w:footnote w:type="continuationSeparator" w:id="0">
    <w:p w:rsidR="00735E5E" w:rsidRDefault="00735E5E" w:rsidP="006B4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81" w:rsidRDefault="006B4A8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81" w:rsidRDefault="006B4A8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81" w:rsidRDefault="006B4A8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6BA"/>
    <w:multiLevelType w:val="hybridMultilevel"/>
    <w:tmpl w:val="A7FACD32"/>
    <w:lvl w:ilvl="0" w:tplc="DA7086B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E00DCA"/>
    <w:multiLevelType w:val="multilevel"/>
    <w:tmpl w:val="EAC6474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7"/>
        </w:tabs>
        <w:ind w:left="1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3"/>
        </w:tabs>
        <w:ind w:left="18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79"/>
        </w:tabs>
        <w:ind w:left="2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65"/>
        </w:tabs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91"/>
        </w:tabs>
        <w:ind w:left="26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77"/>
        </w:tabs>
        <w:ind w:left="3077" w:hanging="2160"/>
      </w:pPr>
      <w:rPr>
        <w:rFonts w:hint="default"/>
      </w:rPr>
    </w:lvl>
  </w:abstractNum>
  <w:abstractNum w:abstractNumId="2">
    <w:nsid w:val="19447E73"/>
    <w:multiLevelType w:val="multilevel"/>
    <w:tmpl w:val="B004186A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61"/>
        </w:tabs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63"/>
        </w:tabs>
        <w:ind w:left="3863" w:hanging="2160"/>
      </w:pPr>
      <w:rPr>
        <w:rFonts w:hint="default"/>
      </w:rPr>
    </w:lvl>
  </w:abstractNum>
  <w:abstractNum w:abstractNumId="3">
    <w:nsid w:val="26373CC9"/>
    <w:multiLevelType w:val="hybridMultilevel"/>
    <w:tmpl w:val="B97EAD48"/>
    <w:lvl w:ilvl="0" w:tplc="F4980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308FE"/>
    <w:multiLevelType w:val="singleLevel"/>
    <w:tmpl w:val="3294DE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7DB1436"/>
    <w:multiLevelType w:val="singleLevel"/>
    <w:tmpl w:val="C0540D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D7336FD"/>
    <w:multiLevelType w:val="singleLevel"/>
    <w:tmpl w:val="6AA83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48E25707"/>
    <w:multiLevelType w:val="hybridMultilevel"/>
    <w:tmpl w:val="16FC3FBC"/>
    <w:lvl w:ilvl="0" w:tplc="0AACBF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A761919"/>
    <w:multiLevelType w:val="singleLevel"/>
    <w:tmpl w:val="70BC78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F7E1F53"/>
    <w:multiLevelType w:val="hybridMultilevel"/>
    <w:tmpl w:val="378427A6"/>
    <w:lvl w:ilvl="0" w:tplc="FDC640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6FF03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6CCA62A7"/>
    <w:multiLevelType w:val="multilevel"/>
    <w:tmpl w:val="C930E2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717A36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C941BE4"/>
    <w:multiLevelType w:val="singleLevel"/>
    <w:tmpl w:val="76CA81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E265821"/>
    <w:multiLevelType w:val="multilevel"/>
    <w:tmpl w:val="E2800DA6"/>
    <w:lvl w:ilvl="0">
      <w:start w:val="1"/>
      <w:numFmt w:val="decimal"/>
      <w:lvlText w:val="%1."/>
      <w:lvlJc w:val="left"/>
      <w:pPr>
        <w:tabs>
          <w:tab w:val="num" w:pos="1385"/>
        </w:tabs>
        <w:ind w:left="138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8"/>
        </w:tabs>
        <w:ind w:left="1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7"/>
        </w:tabs>
        <w:ind w:left="2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6"/>
        </w:tabs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45"/>
        </w:tabs>
        <w:ind w:left="2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54"/>
        </w:tabs>
        <w:ind w:left="3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03"/>
        </w:tabs>
        <w:ind w:left="34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12"/>
        </w:tabs>
        <w:ind w:left="3912" w:hanging="2160"/>
      </w:pPr>
      <w:rPr>
        <w:rFonts w:hint="default"/>
      </w:rPr>
    </w:lvl>
  </w:abstractNum>
  <w:abstractNum w:abstractNumId="16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>
    <w:nsid w:val="7F763591"/>
    <w:multiLevelType w:val="singleLevel"/>
    <w:tmpl w:val="943E7D6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"/>
  </w:num>
  <w:num w:numId="5">
    <w:abstractNumId w:val="5"/>
  </w:num>
  <w:num w:numId="6">
    <w:abstractNumId w:val="4"/>
  </w:num>
  <w:num w:numId="7">
    <w:abstractNumId w:val="17"/>
  </w:num>
  <w:num w:numId="8">
    <w:abstractNumId w:val="6"/>
  </w:num>
  <w:num w:numId="9">
    <w:abstractNumId w:val="14"/>
  </w:num>
  <w:num w:numId="10">
    <w:abstractNumId w:val="8"/>
  </w:num>
  <w:num w:numId="11">
    <w:abstractNumId w:val="3"/>
  </w:num>
  <w:num w:numId="12">
    <w:abstractNumId w:val="7"/>
  </w:num>
  <w:num w:numId="13">
    <w:abstractNumId w:val="0"/>
  </w:num>
  <w:num w:numId="14">
    <w:abstractNumId w:val="2"/>
  </w:num>
  <w:num w:numId="15">
    <w:abstractNumId w:val="12"/>
  </w:num>
  <w:num w:numId="16">
    <w:abstractNumId w:val="9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134"/>
    <w:rsid w:val="00005062"/>
    <w:rsid w:val="00077E2C"/>
    <w:rsid w:val="00093DAE"/>
    <w:rsid w:val="000B2B04"/>
    <w:rsid w:val="00125C31"/>
    <w:rsid w:val="00190E48"/>
    <w:rsid w:val="001A2200"/>
    <w:rsid w:val="001B645A"/>
    <w:rsid w:val="001E53F2"/>
    <w:rsid w:val="0023482B"/>
    <w:rsid w:val="00284D61"/>
    <w:rsid w:val="002A49BA"/>
    <w:rsid w:val="003139F3"/>
    <w:rsid w:val="003142AE"/>
    <w:rsid w:val="003B1C36"/>
    <w:rsid w:val="003C6EF1"/>
    <w:rsid w:val="003F7D39"/>
    <w:rsid w:val="00413F03"/>
    <w:rsid w:val="004B69B0"/>
    <w:rsid w:val="00525567"/>
    <w:rsid w:val="00551B71"/>
    <w:rsid w:val="005A0134"/>
    <w:rsid w:val="005B7FE7"/>
    <w:rsid w:val="005C53C7"/>
    <w:rsid w:val="005E2838"/>
    <w:rsid w:val="00641780"/>
    <w:rsid w:val="006B4A81"/>
    <w:rsid w:val="0070689C"/>
    <w:rsid w:val="00731B67"/>
    <w:rsid w:val="00735E5E"/>
    <w:rsid w:val="007A71E0"/>
    <w:rsid w:val="007B49DD"/>
    <w:rsid w:val="007E244D"/>
    <w:rsid w:val="00806D50"/>
    <w:rsid w:val="008A6EAF"/>
    <w:rsid w:val="009808C2"/>
    <w:rsid w:val="00A031B7"/>
    <w:rsid w:val="00A04EF5"/>
    <w:rsid w:val="00A26116"/>
    <w:rsid w:val="00A42C44"/>
    <w:rsid w:val="00AB5840"/>
    <w:rsid w:val="00AC6069"/>
    <w:rsid w:val="00B31CC9"/>
    <w:rsid w:val="00B909CE"/>
    <w:rsid w:val="00B91C2E"/>
    <w:rsid w:val="00B94C3D"/>
    <w:rsid w:val="00C30307"/>
    <w:rsid w:val="00C67D92"/>
    <w:rsid w:val="00C76918"/>
    <w:rsid w:val="00C975D8"/>
    <w:rsid w:val="00CA1332"/>
    <w:rsid w:val="00CA19A9"/>
    <w:rsid w:val="00CD0FB1"/>
    <w:rsid w:val="00CE1BA5"/>
    <w:rsid w:val="00D07494"/>
    <w:rsid w:val="00D11F69"/>
    <w:rsid w:val="00D44E02"/>
    <w:rsid w:val="00D85E0D"/>
    <w:rsid w:val="00DD21F2"/>
    <w:rsid w:val="00DE5E86"/>
    <w:rsid w:val="00EE04A5"/>
    <w:rsid w:val="00EE3F68"/>
    <w:rsid w:val="00EF2601"/>
    <w:rsid w:val="00F316B7"/>
    <w:rsid w:val="00F7331E"/>
    <w:rsid w:val="00FB6DFE"/>
    <w:rsid w:val="00FC3657"/>
    <w:rsid w:val="00FD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735E5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735E5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35E5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35E5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35E5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A26116"/>
    <w:pPr>
      <w:spacing w:before="240" w:after="60"/>
      <w:outlineLvl w:val="4"/>
    </w:pPr>
    <w:rPr>
      <w:b/>
      <w:bCs/>
      <w:i/>
      <w:iCs/>
      <w:szCs w:val="26"/>
    </w:rPr>
  </w:style>
  <w:style w:type="paragraph" w:styleId="6">
    <w:name w:val="heading 6"/>
    <w:basedOn w:val="a"/>
    <w:next w:val="a"/>
    <w:link w:val="60"/>
    <w:qFormat/>
    <w:rsid w:val="00A26116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A26116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qFormat/>
    <w:rsid w:val="00A2611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semiHidden/>
    <w:rsid w:val="00735E5E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35E5E"/>
  </w:style>
  <w:style w:type="paragraph" w:styleId="a3">
    <w:name w:val="Body Text"/>
    <w:basedOn w:val="a"/>
    <w:rPr>
      <w:sz w:val="28"/>
      <w:szCs w:val="20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line="276" w:lineRule="auto"/>
      <w:ind w:firstLine="720"/>
    </w:pPr>
    <w:rPr>
      <w:sz w:val="28"/>
    </w:rPr>
  </w:style>
  <w:style w:type="paragraph" w:styleId="21">
    <w:name w:val="Body Text 2"/>
    <w:basedOn w:val="a"/>
    <w:pPr>
      <w:widowControl w:val="0"/>
      <w:autoSpaceDE w:val="0"/>
      <w:autoSpaceDN w:val="0"/>
      <w:adjustRightInd w:val="0"/>
      <w:spacing w:line="288" w:lineRule="auto"/>
      <w:jc w:val="center"/>
    </w:pPr>
    <w:rPr>
      <w:b/>
      <w:smallCaps/>
      <w:sz w:val="28"/>
    </w:rPr>
  </w:style>
  <w:style w:type="paragraph" w:styleId="22">
    <w:name w:val="Body Text Indent 2"/>
    <w:basedOn w:val="a"/>
    <w:rsid w:val="00413F03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AC60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909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909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Заголовок 3 Знак"/>
    <w:link w:val="3"/>
    <w:rsid w:val="00A26116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551B71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link w:val="5"/>
    <w:rsid w:val="00A26116"/>
    <w:rPr>
      <w:rFonts w:ascii="Arial" w:hAnsi="Arial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A26116"/>
    <w:rPr>
      <w:rFonts w:ascii="Arial" w:hAnsi="Arial"/>
      <w:sz w:val="28"/>
      <w:szCs w:val="24"/>
    </w:rPr>
  </w:style>
  <w:style w:type="character" w:customStyle="1" w:styleId="90">
    <w:name w:val="Заголовок 9 Знак"/>
    <w:link w:val="9"/>
    <w:rsid w:val="00A26116"/>
    <w:rPr>
      <w:rFonts w:ascii="Arial" w:hAnsi="Arial" w:cs="Arial"/>
      <w:sz w:val="22"/>
      <w:szCs w:val="22"/>
    </w:rPr>
  </w:style>
  <w:style w:type="character" w:styleId="HTML">
    <w:name w:val="HTML Variable"/>
    <w:aliases w:val="!Ссылки в документе"/>
    <w:basedOn w:val="a0"/>
    <w:rsid w:val="00735E5E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rsid w:val="00735E5E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link w:val="a6"/>
    <w:rsid w:val="00551B7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35E5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8">
    <w:name w:val="Hyperlink"/>
    <w:basedOn w:val="a0"/>
    <w:rsid w:val="00735E5E"/>
    <w:rPr>
      <w:color w:val="0000FF"/>
      <w:u w:val="none"/>
    </w:rPr>
  </w:style>
  <w:style w:type="paragraph" w:customStyle="1" w:styleId="Application">
    <w:name w:val="Application!Приложение"/>
    <w:rsid w:val="00735E5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35E5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35E5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0">
    <w:name w:val="1Орган_ПР"/>
    <w:basedOn w:val="a"/>
    <w:link w:val="11"/>
    <w:qFormat/>
    <w:rsid w:val="00A26116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1">
    <w:name w:val="1Орган_ПР Знак"/>
    <w:link w:val="10"/>
    <w:rsid w:val="00A26116"/>
    <w:rPr>
      <w:rFonts w:ascii="Arial" w:hAnsi="Arial" w:cs="Arial"/>
      <w:b/>
      <w:caps/>
      <w:sz w:val="26"/>
      <w:szCs w:val="28"/>
      <w:lang w:eastAsia="ar-SA"/>
    </w:rPr>
  </w:style>
  <w:style w:type="paragraph" w:customStyle="1" w:styleId="23">
    <w:name w:val="2Название"/>
    <w:basedOn w:val="a"/>
    <w:link w:val="24"/>
    <w:qFormat/>
    <w:rsid w:val="00A26116"/>
    <w:pPr>
      <w:ind w:right="4536" w:firstLine="0"/>
    </w:pPr>
    <w:rPr>
      <w:rFonts w:cs="Arial"/>
      <w:b/>
      <w:szCs w:val="28"/>
      <w:lang w:eastAsia="ar-SA"/>
    </w:rPr>
  </w:style>
  <w:style w:type="character" w:customStyle="1" w:styleId="24">
    <w:name w:val="2Название Знак"/>
    <w:link w:val="23"/>
    <w:rsid w:val="00A26116"/>
    <w:rPr>
      <w:rFonts w:ascii="Arial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A26116"/>
    <w:pPr>
      <w:ind w:left="5103" w:firstLine="0"/>
    </w:pPr>
    <w:rPr>
      <w:szCs w:val="28"/>
    </w:rPr>
  </w:style>
  <w:style w:type="character" w:customStyle="1" w:styleId="32">
    <w:name w:val="3Приложение Знак"/>
    <w:link w:val="31"/>
    <w:rsid w:val="00A26116"/>
    <w:rPr>
      <w:rFonts w:ascii="Arial" w:hAnsi="Arial"/>
      <w:sz w:val="26"/>
      <w:szCs w:val="28"/>
    </w:rPr>
  </w:style>
  <w:style w:type="table" w:customStyle="1" w:styleId="41">
    <w:name w:val="4Таблица"/>
    <w:basedOn w:val="a1"/>
    <w:rsid w:val="00A26116"/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character" w:customStyle="1" w:styleId="20">
    <w:name w:val="Заголовок 2 Знак"/>
    <w:link w:val="2"/>
    <w:rsid w:val="00A26116"/>
    <w:rPr>
      <w:rFonts w:ascii="Arial" w:hAnsi="Arial" w:cs="Arial"/>
      <w:b/>
      <w:bCs/>
      <w:iCs/>
      <w:sz w:val="30"/>
      <w:szCs w:val="28"/>
    </w:rPr>
  </w:style>
  <w:style w:type="character" w:customStyle="1" w:styleId="60">
    <w:name w:val="Заголовок 6 Знак"/>
    <w:link w:val="6"/>
    <w:rsid w:val="00A26116"/>
    <w:rPr>
      <w:rFonts w:ascii="Arial" w:hAnsi="Arial"/>
      <w:b/>
      <w:sz w:val="32"/>
      <w:szCs w:val="24"/>
    </w:rPr>
  </w:style>
  <w:style w:type="paragraph" w:styleId="a9">
    <w:name w:val="Title"/>
    <w:basedOn w:val="a"/>
    <w:link w:val="aa"/>
    <w:qFormat/>
    <w:rsid w:val="00A26116"/>
    <w:pPr>
      <w:jc w:val="center"/>
    </w:pPr>
    <w:rPr>
      <w:b/>
    </w:rPr>
  </w:style>
  <w:style w:type="character" w:customStyle="1" w:styleId="aa">
    <w:name w:val="Название Знак"/>
    <w:link w:val="a9"/>
    <w:rsid w:val="00A26116"/>
    <w:rPr>
      <w:rFonts w:ascii="Arial" w:hAnsi="Arial"/>
      <w:b/>
      <w:sz w:val="26"/>
      <w:szCs w:val="24"/>
    </w:rPr>
  </w:style>
  <w:style w:type="paragraph" w:customStyle="1" w:styleId="4-">
    <w:name w:val="4Таблица-Т"/>
    <w:basedOn w:val="31"/>
    <w:qFormat/>
    <w:rsid w:val="00A26116"/>
    <w:pPr>
      <w:ind w:left="0"/>
    </w:pPr>
    <w:rPr>
      <w:sz w:val="22"/>
    </w:rPr>
  </w:style>
  <w:style w:type="paragraph" w:styleId="ab">
    <w:name w:val="caption"/>
    <w:basedOn w:val="a"/>
    <w:next w:val="a"/>
    <w:qFormat/>
    <w:rsid w:val="00A26116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rsid w:val="00A26116"/>
    <w:pPr>
      <w:widowControl w:val="0"/>
      <w:autoSpaceDE w:val="0"/>
      <w:autoSpaceDN w:val="0"/>
      <w:adjustRightInd w:val="0"/>
      <w:spacing w:before="420"/>
    </w:pPr>
    <w:rPr>
      <w:sz w:val="28"/>
      <w:szCs w:val="28"/>
    </w:rPr>
  </w:style>
  <w:style w:type="paragraph" w:styleId="ac">
    <w:name w:val="header"/>
    <w:basedOn w:val="a"/>
    <w:link w:val="ad"/>
    <w:rsid w:val="006B4A8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B4A81"/>
    <w:rPr>
      <w:rFonts w:ascii="Arial" w:hAnsi="Arial"/>
      <w:sz w:val="26"/>
      <w:szCs w:val="24"/>
    </w:rPr>
  </w:style>
  <w:style w:type="paragraph" w:styleId="ae">
    <w:name w:val="footer"/>
    <w:basedOn w:val="a"/>
    <w:link w:val="af"/>
    <w:rsid w:val="006B4A8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B4A81"/>
    <w:rPr>
      <w:rFonts w:ascii="Arial" w:hAnsi="Arial"/>
      <w:sz w:val="26"/>
      <w:szCs w:val="24"/>
    </w:rPr>
  </w:style>
  <w:style w:type="table" w:styleId="af0">
    <w:name w:val="Table Grid"/>
    <w:basedOn w:val="a1"/>
    <w:rsid w:val="00CE1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735E5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735E5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35E5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35E5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35E5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A26116"/>
    <w:pPr>
      <w:spacing w:before="240" w:after="60"/>
      <w:outlineLvl w:val="4"/>
    </w:pPr>
    <w:rPr>
      <w:b/>
      <w:bCs/>
      <w:i/>
      <w:iCs/>
      <w:szCs w:val="26"/>
    </w:rPr>
  </w:style>
  <w:style w:type="paragraph" w:styleId="6">
    <w:name w:val="heading 6"/>
    <w:basedOn w:val="a"/>
    <w:next w:val="a"/>
    <w:link w:val="60"/>
    <w:qFormat/>
    <w:rsid w:val="00A26116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A26116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qFormat/>
    <w:rsid w:val="00A2611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semiHidden/>
    <w:rsid w:val="00735E5E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35E5E"/>
  </w:style>
  <w:style w:type="paragraph" w:styleId="a3">
    <w:name w:val="Body Text"/>
    <w:basedOn w:val="a"/>
    <w:rPr>
      <w:sz w:val="28"/>
      <w:szCs w:val="20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line="276" w:lineRule="auto"/>
      <w:ind w:firstLine="720"/>
    </w:pPr>
    <w:rPr>
      <w:sz w:val="28"/>
    </w:rPr>
  </w:style>
  <w:style w:type="paragraph" w:styleId="21">
    <w:name w:val="Body Text 2"/>
    <w:basedOn w:val="a"/>
    <w:pPr>
      <w:widowControl w:val="0"/>
      <w:autoSpaceDE w:val="0"/>
      <w:autoSpaceDN w:val="0"/>
      <w:adjustRightInd w:val="0"/>
      <w:spacing w:line="288" w:lineRule="auto"/>
      <w:jc w:val="center"/>
    </w:pPr>
    <w:rPr>
      <w:b/>
      <w:smallCaps/>
      <w:sz w:val="28"/>
    </w:rPr>
  </w:style>
  <w:style w:type="paragraph" w:styleId="22">
    <w:name w:val="Body Text Indent 2"/>
    <w:basedOn w:val="a"/>
    <w:rsid w:val="00413F03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AC60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909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909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Заголовок 3 Знак"/>
    <w:link w:val="3"/>
    <w:rsid w:val="00A26116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551B71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link w:val="5"/>
    <w:rsid w:val="00A26116"/>
    <w:rPr>
      <w:rFonts w:ascii="Arial" w:hAnsi="Arial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A26116"/>
    <w:rPr>
      <w:rFonts w:ascii="Arial" w:hAnsi="Arial"/>
      <w:sz w:val="28"/>
      <w:szCs w:val="24"/>
    </w:rPr>
  </w:style>
  <w:style w:type="character" w:customStyle="1" w:styleId="90">
    <w:name w:val="Заголовок 9 Знак"/>
    <w:link w:val="9"/>
    <w:rsid w:val="00A26116"/>
    <w:rPr>
      <w:rFonts w:ascii="Arial" w:hAnsi="Arial" w:cs="Arial"/>
      <w:sz w:val="22"/>
      <w:szCs w:val="22"/>
    </w:rPr>
  </w:style>
  <w:style w:type="character" w:styleId="HTML">
    <w:name w:val="HTML Variable"/>
    <w:aliases w:val="!Ссылки в документе"/>
    <w:basedOn w:val="a0"/>
    <w:rsid w:val="00735E5E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rsid w:val="00735E5E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link w:val="a6"/>
    <w:rsid w:val="00551B7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35E5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8">
    <w:name w:val="Hyperlink"/>
    <w:basedOn w:val="a0"/>
    <w:rsid w:val="00735E5E"/>
    <w:rPr>
      <w:color w:val="0000FF"/>
      <w:u w:val="none"/>
    </w:rPr>
  </w:style>
  <w:style w:type="paragraph" w:customStyle="1" w:styleId="Application">
    <w:name w:val="Application!Приложение"/>
    <w:rsid w:val="00735E5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35E5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35E5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0">
    <w:name w:val="1Орган_ПР"/>
    <w:basedOn w:val="a"/>
    <w:link w:val="11"/>
    <w:qFormat/>
    <w:rsid w:val="00A26116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1">
    <w:name w:val="1Орган_ПР Знак"/>
    <w:link w:val="10"/>
    <w:rsid w:val="00A26116"/>
    <w:rPr>
      <w:rFonts w:ascii="Arial" w:hAnsi="Arial" w:cs="Arial"/>
      <w:b/>
      <w:caps/>
      <w:sz w:val="26"/>
      <w:szCs w:val="28"/>
      <w:lang w:eastAsia="ar-SA"/>
    </w:rPr>
  </w:style>
  <w:style w:type="paragraph" w:customStyle="1" w:styleId="23">
    <w:name w:val="2Название"/>
    <w:basedOn w:val="a"/>
    <w:link w:val="24"/>
    <w:qFormat/>
    <w:rsid w:val="00A26116"/>
    <w:pPr>
      <w:ind w:right="4536" w:firstLine="0"/>
    </w:pPr>
    <w:rPr>
      <w:rFonts w:cs="Arial"/>
      <w:b/>
      <w:szCs w:val="28"/>
      <w:lang w:eastAsia="ar-SA"/>
    </w:rPr>
  </w:style>
  <w:style w:type="character" w:customStyle="1" w:styleId="24">
    <w:name w:val="2Название Знак"/>
    <w:link w:val="23"/>
    <w:rsid w:val="00A26116"/>
    <w:rPr>
      <w:rFonts w:ascii="Arial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A26116"/>
    <w:pPr>
      <w:ind w:left="5103" w:firstLine="0"/>
    </w:pPr>
    <w:rPr>
      <w:szCs w:val="28"/>
    </w:rPr>
  </w:style>
  <w:style w:type="character" w:customStyle="1" w:styleId="32">
    <w:name w:val="3Приложение Знак"/>
    <w:link w:val="31"/>
    <w:rsid w:val="00A26116"/>
    <w:rPr>
      <w:rFonts w:ascii="Arial" w:hAnsi="Arial"/>
      <w:sz w:val="26"/>
      <w:szCs w:val="28"/>
    </w:rPr>
  </w:style>
  <w:style w:type="table" w:customStyle="1" w:styleId="41">
    <w:name w:val="4Таблица"/>
    <w:basedOn w:val="a1"/>
    <w:rsid w:val="00A26116"/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character" w:customStyle="1" w:styleId="20">
    <w:name w:val="Заголовок 2 Знак"/>
    <w:link w:val="2"/>
    <w:rsid w:val="00A26116"/>
    <w:rPr>
      <w:rFonts w:ascii="Arial" w:hAnsi="Arial" w:cs="Arial"/>
      <w:b/>
      <w:bCs/>
      <w:iCs/>
      <w:sz w:val="30"/>
      <w:szCs w:val="28"/>
    </w:rPr>
  </w:style>
  <w:style w:type="character" w:customStyle="1" w:styleId="60">
    <w:name w:val="Заголовок 6 Знак"/>
    <w:link w:val="6"/>
    <w:rsid w:val="00A26116"/>
    <w:rPr>
      <w:rFonts w:ascii="Arial" w:hAnsi="Arial"/>
      <w:b/>
      <w:sz w:val="32"/>
      <w:szCs w:val="24"/>
    </w:rPr>
  </w:style>
  <w:style w:type="paragraph" w:styleId="a9">
    <w:name w:val="Title"/>
    <w:basedOn w:val="a"/>
    <w:link w:val="aa"/>
    <w:qFormat/>
    <w:rsid w:val="00A26116"/>
    <w:pPr>
      <w:jc w:val="center"/>
    </w:pPr>
    <w:rPr>
      <w:b/>
    </w:rPr>
  </w:style>
  <w:style w:type="character" w:customStyle="1" w:styleId="aa">
    <w:name w:val="Название Знак"/>
    <w:link w:val="a9"/>
    <w:rsid w:val="00A26116"/>
    <w:rPr>
      <w:rFonts w:ascii="Arial" w:hAnsi="Arial"/>
      <w:b/>
      <w:sz w:val="26"/>
      <w:szCs w:val="24"/>
    </w:rPr>
  </w:style>
  <w:style w:type="paragraph" w:customStyle="1" w:styleId="4-">
    <w:name w:val="4Таблица-Т"/>
    <w:basedOn w:val="31"/>
    <w:qFormat/>
    <w:rsid w:val="00A26116"/>
    <w:pPr>
      <w:ind w:left="0"/>
    </w:pPr>
    <w:rPr>
      <w:sz w:val="22"/>
    </w:rPr>
  </w:style>
  <w:style w:type="paragraph" w:styleId="ab">
    <w:name w:val="caption"/>
    <w:basedOn w:val="a"/>
    <w:next w:val="a"/>
    <w:qFormat/>
    <w:rsid w:val="00A26116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rsid w:val="00A26116"/>
    <w:pPr>
      <w:widowControl w:val="0"/>
      <w:autoSpaceDE w:val="0"/>
      <w:autoSpaceDN w:val="0"/>
      <w:adjustRightInd w:val="0"/>
      <w:spacing w:before="420"/>
    </w:pPr>
    <w:rPr>
      <w:sz w:val="28"/>
      <w:szCs w:val="28"/>
    </w:rPr>
  </w:style>
  <w:style w:type="paragraph" w:styleId="ac">
    <w:name w:val="header"/>
    <w:basedOn w:val="a"/>
    <w:link w:val="ad"/>
    <w:rsid w:val="006B4A8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B4A81"/>
    <w:rPr>
      <w:rFonts w:ascii="Arial" w:hAnsi="Arial"/>
      <w:sz w:val="26"/>
      <w:szCs w:val="24"/>
    </w:rPr>
  </w:style>
  <w:style w:type="paragraph" w:styleId="ae">
    <w:name w:val="footer"/>
    <w:basedOn w:val="a"/>
    <w:link w:val="af"/>
    <w:rsid w:val="006B4A8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B4A81"/>
    <w:rPr>
      <w:rFonts w:ascii="Arial" w:hAnsi="Arial"/>
      <w:sz w:val="26"/>
      <w:szCs w:val="24"/>
    </w:rPr>
  </w:style>
  <w:style w:type="table" w:styleId="af0">
    <w:name w:val="Table Grid"/>
    <w:basedOn w:val="a1"/>
    <w:rsid w:val="00CE1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12</Pages>
  <Words>5004</Words>
  <Characters>28528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ПЕТРОПАВЛОВСКОГО МУНИЦИПАЛЬНОГО РАЙОНА</vt:lpstr>
    </vt:vector>
  </TitlesOfParts>
  <Company>CROC</Company>
  <LinksUpToDate>false</LinksUpToDate>
  <CharactersWithSpaces>33466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ПЕТРОПАВЛОВСКОГО МУНИЦИПАЛЬНОГО РАЙОНА</dc:title>
  <dc:creator>Леонова Юлия</dc:creator>
  <cp:lastModifiedBy>Леонова Юлия</cp:lastModifiedBy>
  <cp:revision>1</cp:revision>
  <cp:lastPrinted>2010-09-08T13:42:00Z</cp:lastPrinted>
  <dcterms:created xsi:type="dcterms:W3CDTF">2023-06-27T05:41:00Z</dcterms:created>
  <dcterms:modified xsi:type="dcterms:W3CDTF">2023-06-27T05:42:00Z</dcterms:modified>
</cp:coreProperties>
</file>