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21" w:rsidRPr="00F33193" w:rsidRDefault="0004011E" w:rsidP="004F0F45">
      <w:pPr>
        <w:ind w:firstLine="0"/>
        <w:jc w:val="center"/>
        <w:rPr>
          <w:rFonts w:cs="Arial"/>
          <w:sz w:val="26"/>
          <w:szCs w:val="26"/>
          <w:lang w:val="en-US"/>
        </w:rPr>
      </w:pPr>
      <w:bookmarkStart w:id="0" w:name="_GoBack"/>
      <w:bookmarkEnd w:id="0"/>
      <w:r>
        <w:rPr>
          <w:rFonts w:cs="Arial"/>
          <w:noProof/>
          <w:sz w:val="26"/>
          <w:szCs w:val="26"/>
        </w:rPr>
        <w:drawing>
          <wp:inline distT="0" distB="0" distL="0" distR="0">
            <wp:extent cx="752475" cy="857250"/>
            <wp:effectExtent l="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F45" w:rsidRPr="00F33193" w:rsidRDefault="004F0F45" w:rsidP="00EE7621">
      <w:pPr>
        <w:ind w:firstLine="0"/>
        <w:jc w:val="left"/>
        <w:rPr>
          <w:rFonts w:cs="Arial"/>
          <w:sz w:val="26"/>
          <w:szCs w:val="26"/>
          <w:lang w:val="en-US"/>
        </w:rPr>
      </w:pPr>
    </w:p>
    <w:p w:rsidR="004F0F45" w:rsidRPr="00F33193" w:rsidRDefault="004F0F45" w:rsidP="00EE7621">
      <w:pPr>
        <w:ind w:firstLine="0"/>
        <w:jc w:val="left"/>
        <w:rPr>
          <w:rFonts w:cs="Arial"/>
          <w:sz w:val="26"/>
          <w:szCs w:val="26"/>
          <w:lang w:val="en-US"/>
        </w:rPr>
      </w:pPr>
    </w:p>
    <w:p w:rsidR="00F33193" w:rsidRDefault="004F0F45" w:rsidP="00F33193">
      <w:pPr>
        <w:pStyle w:val="Title"/>
      </w:pPr>
      <w:r w:rsidRPr="00F33193">
        <w:t>АДМИНИСТРАЦИЯ</w:t>
      </w:r>
    </w:p>
    <w:p w:rsidR="004F0F45" w:rsidRPr="00F33193" w:rsidRDefault="004F0F45" w:rsidP="00F33193">
      <w:pPr>
        <w:pStyle w:val="Title"/>
      </w:pPr>
      <w:r w:rsidRPr="00F33193">
        <w:t xml:space="preserve"> ПЕТРОПАВЛОВСКОГО МУНИЦИПАЛЬНОГО РАЙОНА</w:t>
      </w:r>
    </w:p>
    <w:p w:rsidR="004F0F45" w:rsidRPr="00F33193" w:rsidRDefault="004F0F45" w:rsidP="00F33193">
      <w:pPr>
        <w:pStyle w:val="Title"/>
      </w:pPr>
      <w:r w:rsidRPr="00F33193">
        <w:t>ВОРОНЕЖСКОЙ ОБЛАСТИ</w:t>
      </w:r>
    </w:p>
    <w:p w:rsidR="004F0F45" w:rsidRPr="00F33193" w:rsidRDefault="004F0F45" w:rsidP="00F33193">
      <w:pPr>
        <w:pStyle w:val="Title"/>
      </w:pPr>
    </w:p>
    <w:p w:rsidR="004F0F45" w:rsidRPr="00F33193" w:rsidRDefault="004F0F45" w:rsidP="00F33193">
      <w:pPr>
        <w:pStyle w:val="Title"/>
      </w:pPr>
      <w:r w:rsidRPr="00F33193">
        <w:t>ПОСТАНОВЛЕНИЕ</w:t>
      </w:r>
    </w:p>
    <w:p w:rsidR="004F0F45" w:rsidRPr="00F33193" w:rsidRDefault="004F0F45" w:rsidP="00F33193">
      <w:pPr>
        <w:pStyle w:val="Title"/>
        <w:ind w:firstLine="0"/>
        <w:jc w:val="both"/>
        <w:rPr>
          <w:u w:val="single"/>
        </w:rPr>
      </w:pPr>
      <w:r w:rsidRPr="00F33193">
        <w:rPr>
          <w:u w:val="single"/>
        </w:rPr>
        <w:t xml:space="preserve">от </w:t>
      </w:r>
      <w:r w:rsidR="00A678D7" w:rsidRPr="00F33193">
        <w:rPr>
          <w:u w:val="single"/>
        </w:rPr>
        <w:t xml:space="preserve">  </w:t>
      </w:r>
      <w:r w:rsidR="00BB7690" w:rsidRPr="00F33193">
        <w:rPr>
          <w:u w:val="single"/>
        </w:rPr>
        <w:t xml:space="preserve">       21.01.2016</w:t>
      </w:r>
      <w:r w:rsidR="00A678D7" w:rsidRPr="00F33193">
        <w:rPr>
          <w:u w:val="single"/>
        </w:rPr>
        <w:t>г.   №</w:t>
      </w:r>
      <w:r w:rsidR="00BB7690" w:rsidRPr="00F33193">
        <w:rPr>
          <w:u w:val="single"/>
        </w:rPr>
        <w:t xml:space="preserve"> 6</w:t>
      </w:r>
    </w:p>
    <w:p w:rsidR="004F0F45" w:rsidRPr="00F33193" w:rsidRDefault="004F0F45" w:rsidP="00F33193">
      <w:pPr>
        <w:pStyle w:val="Title"/>
        <w:ind w:firstLine="0"/>
        <w:jc w:val="both"/>
      </w:pPr>
      <w:r w:rsidRPr="00F33193">
        <w:t>с. Петропавловка</w:t>
      </w:r>
    </w:p>
    <w:p w:rsidR="004F0F45" w:rsidRPr="00F33193" w:rsidRDefault="004F0F45" w:rsidP="004F0F45">
      <w:pPr>
        <w:ind w:firstLine="0"/>
        <w:jc w:val="center"/>
        <w:rPr>
          <w:rFonts w:cs="Arial"/>
          <w:sz w:val="26"/>
          <w:szCs w:val="26"/>
        </w:rPr>
      </w:pPr>
    </w:p>
    <w:p w:rsidR="00CD1D75" w:rsidRPr="00F33193" w:rsidRDefault="00EE7621" w:rsidP="00F33193">
      <w:pPr>
        <w:pStyle w:val="Title"/>
      </w:pPr>
      <w:r w:rsidRPr="00F33193">
        <w:t xml:space="preserve">Об утверждении положения </w:t>
      </w:r>
      <w:r w:rsidR="00CD1D75" w:rsidRPr="00F33193">
        <w:t xml:space="preserve">о </w:t>
      </w:r>
      <w:r w:rsidR="000C5FD5" w:rsidRPr="00F33193">
        <w:t>порядке сообщения</w:t>
      </w:r>
      <w:r w:rsidR="00CC0189" w:rsidRPr="00F33193">
        <w:t xml:space="preserve"> </w:t>
      </w:r>
      <w:r w:rsidR="000C5FD5" w:rsidRPr="00F33193">
        <w:t xml:space="preserve">муниципальными служащими администрации Петропавловского муниципального района </w:t>
      </w:r>
      <w:r w:rsidR="00CC0189" w:rsidRPr="00F33193">
        <w:t>о получении подарка в связи</w:t>
      </w:r>
      <w:r w:rsidR="00D60D80" w:rsidRPr="00F33193">
        <w:t xml:space="preserve"> </w:t>
      </w:r>
      <w:r w:rsidR="00581DE1" w:rsidRPr="00F33193">
        <w:t xml:space="preserve">с </w:t>
      </w:r>
      <w:r w:rsidR="00D60D80" w:rsidRPr="00F33193">
        <w:t>протокольными мероприятиями, служебными командировками и другими официальными мероприятиями, участие в которых</w:t>
      </w:r>
      <w:r w:rsidR="00CC0189" w:rsidRPr="00F33193">
        <w:t xml:space="preserve"> с</w:t>
      </w:r>
      <w:r w:rsidR="00D60D80" w:rsidRPr="00F33193">
        <w:t xml:space="preserve">вязано  с исполнением ими </w:t>
      </w:r>
      <w:r w:rsidR="001F3B57" w:rsidRPr="00F33193">
        <w:t>должностных обязанностей</w:t>
      </w:r>
      <w:r w:rsidR="00D60D80" w:rsidRPr="00F33193">
        <w:t>, сдачи</w:t>
      </w:r>
      <w:r w:rsidR="00CC0189" w:rsidRPr="00F33193">
        <w:t xml:space="preserve"> и оценке подарка, реализаци</w:t>
      </w:r>
      <w:r w:rsidR="00D60D80" w:rsidRPr="00F33193">
        <w:t>и (выкупа) и зачисления</w:t>
      </w:r>
      <w:r w:rsidR="00CC0189" w:rsidRPr="00F33193">
        <w:t xml:space="preserve"> средств, вырученных от его реализации</w:t>
      </w:r>
    </w:p>
    <w:p w:rsidR="00301A49" w:rsidRPr="00F33193" w:rsidRDefault="00301A49" w:rsidP="00F33193">
      <w:pPr>
        <w:pStyle w:val="Title"/>
      </w:pPr>
    </w:p>
    <w:p w:rsidR="00FB272E" w:rsidRPr="00F33193" w:rsidRDefault="00FB272E" w:rsidP="00F33193">
      <w:r w:rsidRPr="00F33193">
        <w:t>В соответствии с Гражданским кодексом Российской Федерации, п.</w:t>
      </w:r>
      <w:r w:rsidR="00303E92" w:rsidRPr="00F33193">
        <w:t xml:space="preserve"> </w:t>
      </w:r>
      <w:r w:rsidRPr="00F33193">
        <w:t>5 ч.1 ст.14 Федерального закона от 02.03.2007 г. № 25-ФЗ «О муниципальной службе в Российской Федерации», с ч.</w:t>
      </w:r>
      <w:r w:rsidR="00303E92" w:rsidRPr="00F33193">
        <w:t xml:space="preserve"> </w:t>
      </w:r>
      <w:r w:rsidRPr="00F33193">
        <w:t>3 ст.12.1. Федерального закона от 25</w:t>
      </w:r>
      <w:r w:rsidR="00303E92" w:rsidRPr="00F33193">
        <w:t>.12.</w:t>
      </w:r>
      <w:r w:rsidRPr="00F33193">
        <w:t>2008 г. № 273-ФЗ «О противодействии коррупции»</w:t>
      </w:r>
      <w:r w:rsidR="002D19C5" w:rsidRPr="00F33193">
        <w:t>, администрация Петропавловского муниципального района постановляет:</w:t>
      </w:r>
      <w:r w:rsidRPr="00F33193">
        <w:t xml:space="preserve"> </w:t>
      </w:r>
    </w:p>
    <w:p w:rsidR="003F35A5" w:rsidRPr="00F33193" w:rsidRDefault="003F35A5" w:rsidP="00F33193"/>
    <w:p w:rsidR="00AE1AB6" w:rsidRPr="00F33193" w:rsidRDefault="00AE1AB6" w:rsidP="00F33193">
      <w:r w:rsidRPr="00F33193">
        <w:t xml:space="preserve">1. </w:t>
      </w:r>
      <w:r w:rsidR="00151C72" w:rsidRPr="00F33193">
        <w:t xml:space="preserve">Утвердить </w:t>
      </w:r>
      <w:r w:rsidR="00F74396" w:rsidRPr="00F33193">
        <w:t>Положение</w:t>
      </w:r>
      <w:r w:rsidR="00151C72" w:rsidRPr="00F33193">
        <w:t xml:space="preserve"> </w:t>
      </w:r>
      <w:r w:rsidR="00C3012D" w:rsidRPr="00F33193">
        <w:t>о порядке сообщения муниципальными служащими администрации Петропавловского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обязанностей, сдачи и оценке подарка, реализации (выкупа) и зачисления средств, вырученных от его реализации</w:t>
      </w:r>
      <w:r w:rsidR="00E3270E" w:rsidRPr="00F33193">
        <w:t xml:space="preserve"> </w:t>
      </w:r>
      <w:r w:rsidR="001F3B57" w:rsidRPr="00F33193">
        <w:t>(</w:t>
      </w:r>
      <w:r w:rsidR="00CD1D75" w:rsidRPr="00F33193">
        <w:t>Приложение № 1).</w:t>
      </w:r>
    </w:p>
    <w:p w:rsidR="00793D05" w:rsidRPr="00F33193" w:rsidRDefault="00793D05" w:rsidP="00F33193">
      <w:r w:rsidRPr="00F33193">
        <w:t>2.</w:t>
      </w:r>
      <w:r w:rsidR="00151C72" w:rsidRPr="00F33193">
        <w:t xml:space="preserve"> Утвердить </w:t>
      </w:r>
      <w:r w:rsidRPr="00F33193">
        <w:t>Порядок работы комиссии</w:t>
      </w:r>
      <w:r w:rsidR="000679DB" w:rsidRPr="00F33193">
        <w:t xml:space="preserve"> </w:t>
      </w:r>
      <w:r w:rsidR="00E3270E" w:rsidRPr="00F33193">
        <w:t>п</w:t>
      </w:r>
      <w:r w:rsidR="00240FB4" w:rsidRPr="00F33193">
        <w:t xml:space="preserve">о </w:t>
      </w:r>
      <w:r w:rsidR="00E3270E" w:rsidRPr="00F33193">
        <w:t>передаче подарка</w:t>
      </w:r>
      <w:r w:rsidR="00C3012D" w:rsidRPr="00F33193">
        <w:t xml:space="preserve">, полученного муниципальными служащими, </w:t>
      </w:r>
      <w:r w:rsidR="00E3270E" w:rsidRPr="00F33193">
        <w:t xml:space="preserve">в связи </w:t>
      </w:r>
      <w:r w:rsidR="00581DE1" w:rsidRPr="00F33193">
        <w:t xml:space="preserve">с </w:t>
      </w:r>
      <w:r w:rsidR="00E3270E" w:rsidRPr="00F33193">
        <w:t xml:space="preserve">протокольными мероприятиями, служебными </w:t>
      </w:r>
      <w:r w:rsidR="00E3270E" w:rsidRPr="00F33193">
        <w:lastRenderedPageBreak/>
        <w:t>командировками и другими официальными мероприяти</w:t>
      </w:r>
      <w:r w:rsidR="00C3012D" w:rsidRPr="00F33193">
        <w:t xml:space="preserve">ями, участие в которых связано </w:t>
      </w:r>
      <w:r w:rsidR="00E3270E" w:rsidRPr="00F33193">
        <w:t xml:space="preserve">с исполнением должностных обязанностей, сдачи и оценке подарка, реализации (выкупа) и зачисления средств, вырученных от его реализации </w:t>
      </w:r>
      <w:r w:rsidR="00151C72" w:rsidRPr="00F33193">
        <w:t>(</w:t>
      </w:r>
      <w:r w:rsidRPr="00F33193">
        <w:t>Приложение № 2).</w:t>
      </w:r>
    </w:p>
    <w:p w:rsidR="00F2172A" w:rsidRPr="00F33193" w:rsidRDefault="00793D05" w:rsidP="00F33193">
      <w:pPr>
        <w:rPr>
          <w:b/>
          <w:bCs/>
        </w:rPr>
      </w:pPr>
      <w:r w:rsidRPr="00F33193">
        <w:t xml:space="preserve">3. Утвердить состав комиссии </w:t>
      </w:r>
      <w:r w:rsidR="00C3012D" w:rsidRPr="00F33193">
        <w:t>по передаче подарка, полученного муниципальными служащими</w:t>
      </w:r>
      <w:r w:rsidR="005A3E84" w:rsidRPr="00F33193">
        <w:t xml:space="preserve"> </w:t>
      </w:r>
      <w:r w:rsidR="005A3E84" w:rsidRPr="00F33193">
        <w:rPr>
          <w:rStyle w:val="a5"/>
          <w:rFonts w:cs="Arial"/>
          <w:b w:val="0"/>
          <w:sz w:val="26"/>
          <w:szCs w:val="26"/>
        </w:rPr>
        <w:t>администрации Петропавловского муниципального района</w:t>
      </w:r>
      <w:r w:rsidR="00C3012D" w:rsidRPr="00F33193">
        <w:t xml:space="preserve">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обязанностей, сдачи и оценке подарка, реализации (выкупа) и зачисления средств, вырученных от его реализации </w:t>
      </w:r>
      <w:r w:rsidRPr="00F33193">
        <w:t xml:space="preserve">(Приложение № </w:t>
      </w:r>
      <w:r w:rsidR="00F2172A" w:rsidRPr="00F33193">
        <w:t>3).</w:t>
      </w:r>
    </w:p>
    <w:p w:rsidR="008C6FB9" w:rsidRPr="00F33193" w:rsidRDefault="003F7A56" w:rsidP="00F33193">
      <w:r w:rsidRPr="00F33193">
        <w:t>4. Определить материально-ответственное</w:t>
      </w:r>
      <w:r w:rsidR="00C05475" w:rsidRPr="00F33193">
        <w:t xml:space="preserve"> лицо</w:t>
      </w:r>
      <w:r w:rsidRPr="00F33193">
        <w:t xml:space="preserve">, ответственное за приём и хранение подарков </w:t>
      </w:r>
      <w:r w:rsidR="00C05475" w:rsidRPr="00F33193">
        <w:t xml:space="preserve">и.о. главного специалиста отдела организационной работы и делопроизводства </w:t>
      </w:r>
      <w:r w:rsidR="008C6FB9" w:rsidRPr="00F33193">
        <w:rPr>
          <w:bCs/>
        </w:rPr>
        <w:t xml:space="preserve"> администрации муниципального района</w:t>
      </w:r>
      <w:r w:rsidR="008C6FB9" w:rsidRPr="00F33193">
        <w:t xml:space="preserve"> </w:t>
      </w:r>
      <w:r w:rsidR="00C05475" w:rsidRPr="00F33193">
        <w:t xml:space="preserve"> </w:t>
      </w:r>
      <w:r w:rsidR="00E3270E" w:rsidRPr="00F33193">
        <w:t>Бабичеву Г.Е.</w:t>
      </w:r>
    </w:p>
    <w:p w:rsidR="007B1DC0" w:rsidRPr="00F33193" w:rsidRDefault="007B1DC0" w:rsidP="00F33193">
      <w:r w:rsidRPr="00F33193">
        <w:t>5. Постановление администрации Петропавловского муниципального района от 02.04.2014 года №103 «Об утверждении положения о порядке сообщения муниципальными служащими администрации Петропавловского муниципального района о получении подарков в связи с их должностным положением или исполнением ими должностных обязанностей, служебными командировками, официальными мероприятиями» признать утратившим силу.</w:t>
      </w:r>
    </w:p>
    <w:p w:rsidR="00223EFB" w:rsidRPr="00F33193" w:rsidRDefault="007B1DC0" w:rsidP="00F33193">
      <w:r w:rsidRPr="00F33193">
        <w:t>6</w:t>
      </w:r>
      <w:r w:rsidR="00426E7E" w:rsidRPr="00F33193">
        <w:t>.</w:t>
      </w:r>
      <w:r w:rsidR="00223EFB" w:rsidRPr="00F33193">
        <w:t xml:space="preserve"> Настоящее постановление вступает в силу после его официально</w:t>
      </w:r>
      <w:r w:rsidR="00C05475" w:rsidRPr="00F33193">
        <w:t xml:space="preserve">го опубликования в </w:t>
      </w:r>
      <w:r w:rsidR="00E3270E" w:rsidRPr="00F33193">
        <w:t>«</w:t>
      </w:r>
      <w:r w:rsidR="00C05475" w:rsidRPr="00F33193">
        <w:t xml:space="preserve">Петропавловском </w:t>
      </w:r>
      <w:r w:rsidR="00223EFB" w:rsidRPr="00F33193">
        <w:t xml:space="preserve"> муниципальном вестнике</w:t>
      </w:r>
      <w:r w:rsidR="00E3270E" w:rsidRPr="00F33193">
        <w:t>»</w:t>
      </w:r>
      <w:r w:rsidR="00223EFB" w:rsidRPr="00F33193">
        <w:t>.</w:t>
      </w:r>
    </w:p>
    <w:p w:rsidR="00223EFB" w:rsidRPr="00F33193" w:rsidRDefault="007B1DC0" w:rsidP="00F33193">
      <w:r w:rsidRPr="00F33193">
        <w:t>7</w:t>
      </w:r>
      <w:r w:rsidR="00223EFB" w:rsidRPr="00F33193">
        <w:t xml:space="preserve">. Контроль за исполнением настоящего постановления возложить на </w:t>
      </w:r>
      <w:r w:rsidR="00426E7E" w:rsidRPr="00F33193">
        <w:t>руководителя аппарата</w:t>
      </w:r>
      <w:r w:rsidR="00223EFB" w:rsidRPr="00F33193">
        <w:t xml:space="preserve"> администрации муниципального района </w:t>
      </w:r>
      <w:r w:rsidR="00C05475" w:rsidRPr="00F33193">
        <w:t>Савенко В.И.</w:t>
      </w:r>
    </w:p>
    <w:p w:rsidR="00426E7E" w:rsidRPr="00F33193" w:rsidRDefault="00426E7E" w:rsidP="00F33193"/>
    <w:p w:rsidR="00F9692F" w:rsidRPr="00F33193" w:rsidRDefault="00F9692F" w:rsidP="00E43C0E">
      <w:pPr>
        <w:ind w:right="-5"/>
        <w:jc w:val="left"/>
        <w:rPr>
          <w:rFonts w:cs="Arial"/>
          <w:sz w:val="26"/>
          <w:szCs w:val="26"/>
        </w:rPr>
      </w:pPr>
    </w:p>
    <w:p w:rsidR="00C05475" w:rsidRPr="00F33193" w:rsidRDefault="00223EFB" w:rsidP="00E43C0E">
      <w:pPr>
        <w:ind w:right="-5" w:firstLine="0"/>
        <w:jc w:val="left"/>
        <w:rPr>
          <w:rFonts w:cs="Arial"/>
          <w:sz w:val="26"/>
          <w:szCs w:val="26"/>
        </w:rPr>
      </w:pPr>
      <w:r w:rsidRPr="00F33193">
        <w:rPr>
          <w:rFonts w:cs="Arial"/>
          <w:sz w:val="26"/>
          <w:szCs w:val="26"/>
        </w:rPr>
        <w:t xml:space="preserve">Глава администрации </w:t>
      </w:r>
    </w:p>
    <w:p w:rsidR="00223EFB" w:rsidRPr="00F33193" w:rsidRDefault="00223EFB" w:rsidP="00E43C0E">
      <w:pPr>
        <w:ind w:right="-5" w:firstLine="0"/>
        <w:jc w:val="left"/>
        <w:rPr>
          <w:rFonts w:cs="Arial"/>
          <w:sz w:val="26"/>
          <w:szCs w:val="26"/>
        </w:rPr>
      </w:pPr>
      <w:r w:rsidRPr="00F33193">
        <w:rPr>
          <w:rFonts w:cs="Arial"/>
          <w:sz w:val="26"/>
          <w:szCs w:val="26"/>
        </w:rPr>
        <w:t xml:space="preserve">муниципального района           </w:t>
      </w:r>
      <w:r w:rsidR="00F9692F" w:rsidRPr="00F33193">
        <w:rPr>
          <w:rFonts w:cs="Arial"/>
          <w:sz w:val="26"/>
          <w:szCs w:val="26"/>
        </w:rPr>
        <w:t xml:space="preserve">        </w:t>
      </w:r>
      <w:r w:rsidR="00C05475" w:rsidRPr="00F33193">
        <w:rPr>
          <w:rFonts w:cs="Arial"/>
          <w:sz w:val="26"/>
          <w:szCs w:val="26"/>
        </w:rPr>
        <w:t xml:space="preserve">                          А.С.Собкалов</w:t>
      </w:r>
    </w:p>
    <w:p w:rsidR="00356334" w:rsidRPr="00F33193" w:rsidRDefault="00356334" w:rsidP="0000404F">
      <w:pPr>
        <w:ind w:left="5103" w:firstLine="0"/>
        <w:rPr>
          <w:rFonts w:eastAsia="Calibri" w:cs="Arial"/>
          <w:sz w:val="26"/>
          <w:szCs w:val="26"/>
        </w:rPr>
      </w:pPr>
    </w:p>
    <w:p w:rsidR="00356334" w:rsidRPr="00F33193" w:rsidRDefault="00356334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4F0F45" w:rsidRPr="00F33193" w:rsidRDefault="004F0F45" w:rsidP="0000404F">
      <w:pPr>
        <w:ind w:left="5103" w:firstLine="0"/>
        <w:rPr>
          <w:rFonts w:eastAsia="Calibri" w:cs="Arial"/>
          <w:sz w:val="26"/>
          <w:szCs w:val="26"/>
        </w:rPr>
      </w:pPr>
    </w:p>
    <w:p w:rsidR="007B1DC0" w:rsidRDefault="007B1DC0" w:rsidP="007B1DC0">
      <w:pPr>
        <w:ind w:firstLine="0"/>
        <w:rPr>
          <w:rFonts w:eastAsia="Calibri" w:cs="Arial"/>
          <w:sz w:val="26"/>
          <w:szCs w:val="26"/>
        </w:rPr>
      </w:pPr>
    </w:p>
    <w:p w:rsidR="00F33193" w:rsidRDefault="00F33193" w:rsidP="007B1DC0">
      <w:pPr>
        <w:ind w:firstLine="0"/>
        <w:rPr>
          <w:rFonts w:eastAsia="Calibri" w:cs="Arial"/>
          <w:sz w:val="26"/>
          <w:szCs w:val="26"/>
        </w:rPr>
      </w:pPr>
    </w:p>
    <w:p w:rsidR="00F33193" w:rsidRDefault="00F33193" w:rsidP="007B1DC0">
      <w:pPr>
        <w:ind w:firstLine="0"/>
        <w:rPr>
          <w:rFonts w:eastAsia="Calibri" w:cs="Arial"/>
          <w:sz w:val="26"/>
          <w:szCs w:val="26"/>
        </w:rPr>
      </w:pPr>
    </w:p>
    <w:p w:rsidR="00F33193" w:rsidRDefault="00F33193" w:rsidP="007B1DC0">
      <w:pPr>
        <w:ind w:firstLine="0"/>
        <w:rPr>
          <w:rFonts w:eastAsia="Calibri" w:cs="Arial"/>
          <w:sz w:val="26"/>
          <w:szCs w:val="26"/>
        </w:rPr>
      </w:pPr>
    </w:p>
    <w:p w:rsidR="00F33193" w:rsidRDefault="00F33193" w:rsidP="007B1DC0">
      <w:pPr>
        <w:ind w:firstLine="0"/>
        <w:rPr>
          <w:rFonts w:eastAsia="Calibri" w:cs="Arial"/>
          <w:sz w:val="26"/>
          <w:szCs w:val="26"/>
        </w:rPr>
      </w:pPr>
    </w:p>
    <w:p w:rsidR="00F33193" w:rsidRPr="00F33193" w:rsidRDefault="00F33193" w:rsidP="007B1DC0">
      <w:pPr>
        <w:ind w:firstLine="0"/>
        <w:rPr>
          <w:rFonts w:eastAsia="Calibri" w:cs="Arial"/>
          <w:sz w:val="26"/>
          <w:szCs w:val="26"/>
        </w:rPr>
      </w:pPr>
    </w:p>
    <w:p w:rsidR="00C3012D" w:rsidRPr="00F33193" w:rsidRDefault="00C3012D" w:rsidP="00C3012D">
      <w:pPr>
        <w:ind w:left="4395" w:firstLine="708"/>
        <w:rPr>
          <w:rFonts w:eastAsia="Calibri" w:cs="Arial"/>
          <w:sz w:val="26"/>
          <w:szCs w:val="26"/>
        </w:rPr>
      </w:pPr>
    </w:p>
    <w:p w:rsidR="00C3012D" w:rsidRPr="00F33193" w:rsidRDefault="00C3012D" w:rsidP="00C3012D">
      <w:pPr>
        <w:ind w:left="4395" w:firstLine="708"/>
        <w:rPr>
          <w:rFonts w:eastAsia="Calibri" w:cs="Arial"/>
          <w:sz w:val="26"/>
          <w:szCs w:val="26"/>
        </w:rPr>
      </w:pPr>
    </w:p>
    <w:p w:rsidR="00C3012D" w:rsidRPr="00F33193" w:rsidRDefault="00C3012D" w:rsidP="00C3012D">
      <w:pPr>
        <w:ind w:left="4395" w:firstLine="708"/>
        <w:rPr>
          <w:rFonts w:eastAsia="Calibri" w:cs="Arial"/>
          <w:sz w:val="26"/>
          <w:szCs w:val="26"/>
        </w:rPr>
      </w:pPr>
    </w:p>
    <w:p w:rsidR="0000404F" w:rsidRPr="00F33193" w:rsidRDefault="0000404F" w:rsidP="00F33193">
      <w:pPr>
        <w:jc w:val="right"/>
        <w:rPr>
          <w:rFonts w:eastAsia="Calibri"/>
        </w:rPr>
      </w:pPr>
      <w:r w:rsidRPr="00F33193">
        <w:rPr>
          <w:rFonts w:eastAsia="Calibri"/>
        </w:rPr>
        <w:t>Приложение</w:t>
      </w:r>
      <w:r w:rsidR="008E40A3" w:rsidRPr="00F33193">
        <w:rPr>
          <w:rFonts w:eastAsia="Calibri"/>
        </w:rPr>
        <w:t xml:space="preserve"> № 1</w:t>
      </w:r>
    </w:p>
    <w:p w:rsidR="0000404F" w:rsidRPr="00F33193" w:rsidRDefault="0000404F" w:rsidP="00F33193">
      <w:pPr>
        <w:jc w:val="right"/>
        <w:rPr>
          <w:rFonts w:eastAsia="Calibri"/>
        </w:rPr>
      </w:pPr>
      <w:r w:rsidRPr="00F33193">
        <w:rPr>
          <w:rFonts w:eastAsia="Calibri"/>
        </w:rPr>
        <w:t>к постановлению администрации</w:t>
      </w:r>
    </w:p>
    <w:p w:rsidR="0000404F" w:rsidRPr="00F33193" w:rsidRDefault="009C67B4" w:rsidP="00F33193">
      <w:pPr>
        <w:jc w:val="right"/>
        <w:rPr>
          <w:rFonts w:eastAsia="Calibri"/>
        </w:rPr>
      </w:pPr>
      <w:r w:rsidRPr="00F33193">
        <w:rPr>
          <w:rFonts w:eastAsia="Calibri"/>
        </w:rPr>
        <w:t>Петропавловского</w:t>
      </w:r>
      <w:r w:rsidR="0000404F" w:rsidRPr="00F33193">
        <w:rPr>
          <w:rFonts w:eastAsia="Calibri"/>
        </w:rPr>
        <w:t xml:space="preserve"> муниципального района Воронежской области</w:t>
      </w:r>
    </w:p>
    <w:p w:rsidR="0000404F" w:rsidRPr="00F33193" w:rsidRDefault="00BB7690" w:rsidP="00F33193">
      <w:pPr>
        <w:jc w:val="right"/>
        <w:rPr>
          <w:rFonts w:eastAsia="Calibri"/>
        </w:rPr>
      </w:pPr>
      <w:r w:rsidRPr="00F33193">
        <w:rPr>
          <w:rFonts w:eastAsia="Calibri"/>
        </w:rPr>
        <w:t xml:space="preserve">от   </w:t>
      </w:r>
      <w:r w:rsidRPr="00F33193">
        <w:rPr>
          <w:rFonts w:eastAsia="Calibri"/>
          <w:u w:val="single"/>
        </w:rPr>
        <w:t>21.01</w:t>
      </w:r>
      <w:r w:rsidR="00A678D7" w:rsidRPr="00F33193">
        <w:rPr>
          <w:rFonts w:eastAsia="Calibri"/>
          <w:u w:val="single"/>
        </w:rPr>
        <w:t>.</w:t>
      </w:r>
      <w:r w:rsidRPr="00F33193">
        <w:rPr>
          <w:rFonts w:eastAsia="Calibri"/>
          <w:u w:val="single"/>
        </w:rPr>
        <w:t>2016</w:t>
      </w:r>
      <w:r w:rsidR="0000404F" w:rsidRPr="00F33193">
        <w:rPr>
          <w:rFonts w:eastAsia="Calibri"/>
          <w:u w:val="single"/>
        </w:rPr>
        <w:t>г. №</w:t>
      </w:r>
      <w:r w:rsidR="00A678D7" w:rsidRPr="00F33193">
        <w:rPr>
          <w:rFonts w:eastAsia="Calibri"/>
          <w:u w:val="single"/>
        </w:rPr>
        <w:t xml:space="preserve"> </w:t>
      </w:r>
      <w:r w:rsidRPr="00F33193">
        <w:rPr>
          <w:rFonts w:eastAsia="Calibri"/>
          <w:u w:val="single"/>
        </w:rPr>
        <w:t>6</w:t>
      </w:r>
    </w:p>
    <w:p w:rsidR="0000404F" w:rsidRPr="00F33193" w:rsidRDefault="0000404F" w:rsidP="00F33193">
      <w:pPr>
        <w:jc w:val="right"/>
        <w:rPr>
          <w:rFonts w:eastAsia="Calibri"/>
          <w:lang w:eastAsia="en-US"/>
        </w:rPr>
      </w:pPr>
    </w:p>
    <w:p w:rsidR="007B1DC0" w:rsidRPr="00F33193" w:rsidRDefault="00C3012D" w:rsidP="00F33193">
      <w:pPr>
        <w:jc w:val="center"/>
      </w:pPr>
      <w:bookmarkStart w:id="1" w:name="Par31"/>
      <w:bookmarkEnd w:id="1"/>
      <w:r w:rsidRPr="00F33193">
        <w:t>Положение о порядке сообщения муниципальными служащими администрации Петропавловского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обязанностей, сдачи и оценке подарка, реализации (выкупа) и зачисления средств, вырученных от его реализации</w:t>
      </w:r>
    </w:p>
    <w:p w:rsidR="00C3012D" w:rsidRPr="00F33193" w:rsidRDefault="00C3012D" w:rsidP="00F33193">
      <w:pPr>
        <w:rPr>
          <w:b/>
          <w:bCs/>
        </w:rPr>
      </w:pPr>
    </w:p>
    <w:p w:rsidR="007B1DC0" w:rsidRPr="00F33193" w:rsidRDefault="004232D7" w:rsidP="00F33193">
      <w:r w:rsidRPr="00F33193">
        <w:t>Настоящ</w:t>
      </w:r>
      <w:r w:rsidR="00F74396" w:rsidRPr="00F33193">
        <w:t>ее</w:t>
      </w:r>
      <w:r w:rsidRPr="00F33193">
        <w:t xml:space="preserve"> </w:t>
      </w:r>
      <w:r w:rsidR="00F74396" w:rsidRPr="00F33193">
        <w:t>Положение</w:t>
      </w:r>
      <w:r w:rsidRPr="00F33193">
        <w:t xml:space="preserve"> разработан</w:t>
      </w:r>
      <w:r w:rsidR="00F74396" w:rsidRPr="00F33193">
        <w:t>о</w:t>
      </w:r>
      <w:r w:rsidRPr="00F33193">
        <w:t xml:space="preserve"> в соответствии с требованиями Гражданского кодекса Российской Федерации, Федерального закона от </w:t>
      </w:r>
      <w:r w:rsidR="002513EC" w:rsidRPr="00F33193">
        <w:t>0</w:t>
      </w:r>
      <w:r w:rsidRPr="00F33193">
        <w:t>2</w:t>
      </w:r>
      <w:r w:rsidR="002513EC" w:rsidRPr="00F33193">
        <w:t>.03</w:t>
      </w:r>
      <w:r w:rsidR="00D65784" w:rsidRPr="00F33193">
        <w:t>.</w:t>
      </w:r>
      <w:r w:rsidRPr="00F33193">
        <w:t>2007 года № 25-ФЗ «О муниципальной службе в Российской Федерации», Федерального закона от 25</w:t>
      </w:r>
      <w:r w:rsidR="00331D85" w:rsidRPr="00F33193">
        <w:t>.12.</w:t>
      </w:r>
      <w:r w:rsidRPr="00F33193">
        <w:t>2008</w:t>
      </w:r>
      <w:r w:rsidR="002513EC" w:rsidRPr="00F33193">
        <w:t xml:space="preserve"> года</w:t>
      </w:r>
      <w:r w:rsidRPr="00F33193">
        <w:t xml:space="preserve"> № 273-ФЗ «О противоде</w:t>
      </w:r>
      <w:r w:rsidR="00F74396" w:rsidRPr="00F33193">
        <w:t>йствии коррупции»</w:t>
      </w:r>
      <w:r w:rsidR="002A6020" w:rsidRPr="00F33193">
        <w:t>. Положение</w:t>
      </w:r>
      <w:r w:rsidR="00E765C5" w:rsidRPr="00F33193">
        <w:t xml:space="preserve"> определяет </w:t>
      </w:r>
      <w:r w:rsidR="00F74396" w:rsidRPr="00F33193">
        <w:t>и устанавливае</w:t>
      </w:r>
      <w:r w:rsidRPr="00F33193">
        <w:t xml:space="preserve">т порядок </w:t>
      </w:r>
      <w:r w:rsidR="00E765C5" w:rsidRPr="00F33193">
        <w:t xml:space="preserve">сообщения, </w:t>
      </w:r>
      <w:r w:rsidRPr="00F33193">
        <w:t>передачи (приема, оценки, учета средств, временного хранения и дальнейшего использования) в муниципальную собственность подарков, полученных муниципальными</w:t>
      </w:r>
      <w:r w:rsidR="0018268B" w:rsidRPr="00F33193">
        <w:t xml:space="preserve"> </w:t>
      </w:r>
      <w:r w:rsidRPr="00F33193">
        <w:t xml:space="preserve"> служащими</w:t>
      </w:r>
      <w:r w:rsidR="00C3012D" w:rsidRPr="00F33193">
        <w:t xml:space="preserve"> </w:t>
      </w:r>
      <w:r w:rsidR="00CD2354" w:rsidRPr="00F33193">
        <w:t xml:space="preserve"> </w:t>
      </w:r>
      <w:r w:rsidR="00E765C5" w:rsidRPr="00F33193">
        <w:t xml:space="preserve">замещающими должности муниципальной службы (далее - муниципальные служащие) </w:t>
      </w:r>
      <w:r w:rsidRPr="00F33193">
        <w:t xml:space="preserve">администрации </w:t>
      </w:r>
      <w:r w:rsidR="009C67B4" w:rsidRPr="00F33193">
        <w:t xml:space="preserve"> Петропавловского </w:t>
      </w:r>
      <w:r w:rsidRPr="00F33193">
        <w:t xml:space="preserve"> муниципального района от юридических и физических лиц</w:t>
      </w:r>
      <w:r w:rsidR="00D65AF9" w:rsidRPr="00F33193">
        <w:t>,</w:t>
      </w:r>
      <w:r w:rsidR="007B1DC0" w:rsidRPr="00F33193">
        <w:t xml:space="preserve"> в связи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обязанностей, сдачи и оценке подарка, реализации (выкупа) и зачисления средств, вырученных от его реализации</w:t>
      </w:r>
    </w:p>
    <w:p w:rsidR="005F544C" w:rsidRPr="00F33193" w:rsidRDefault="005F544C" w:rsidP="00F33193">
      <w:r w:rsidRPr="00F33193">
        <w:t>2. Для целей настоящего Положения используются следующие понятия:</w:t>
      </w:r>
    </w:p>
    <w:p w:rsidR="005F544C" w:rsidRPr="00F33193" w:rsidRDefault="005F544C" w:rsidP="00F33193">
      <w:r w:rsidRPr="00F33193"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5F544C" w:rsidRPr="00F33193" w:rsidRDefault="005F544C" w:rsidP="00F33193">
      <w:r w:rsidRPr="00F33193">
        <w:t>"получение подарка в связи с должностным положением или в связи с исполнением должностных обязанностей"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указанного лица.</w:t>
      </w:r>
    </w:p>
    <w:p w:rsidR="008E137F" w:rsidRPr="00F33193" w:rsidRDefault="008E137F" w:rsidP="00F33193">
      <w:r w:rsidRPr="00F33193">
        <w:t>3</w:t>
      </w:r>
      <w:r w:rsidR="00D82610" w:rsidRPr="00F33193">
        <w:t xml:space="preserve">. Муниципальные служащие обязаны в порядке, предусмотренном настоящим Положением, уведомлять </w:t>
      </w:r>
      <w:r w:rsidR="00C3012D" w:rsidRPr="00F33193">
        <w:t xml:space="preserve">руководителя структурного подразделения администрации </w:t>
      </w:r>
      <w:r w:rsidR="00C3012D" w:rsidRPr="00F33193">
        <w:lastRenderedPageBreak/>
        <w:t xml:space="preserve">Петропавловского района, отвечающего за кадровую работу в администрации муниципального района </w:t>
      </w:r>
      <w:r w:rsidR="00D82610" w:rsidRPr="00F33193">
        <w:t xml:space="preserve">обо всех случаях получения подарка </w:t>
      </w:r>
      <w:r w:rsidR="007B1DC0" w:rsidRPr="00F33193">
        <w:t>в связи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</w:t>
      </w:r>
      <w:r w:rsidR="000E0842" w:rsidRPr="00F33193">
        <w:t>.</w:t>
      </w:r>
    </w:p>
    <w:p w:rsidR="004232D7" w:rsidRPr="00F33193" w:rsidRDefault="000376A0" w:rsidP="00F33193">
      <w:r w:rsidRPr="00F33193">
        <w:t>4</w:t>
      </w:r>
      <w:r w:rsidR="004232D7" w:rsidRPr="00F33193">
        <w:t xml:space="preserve">. Подарок стоимостью свыше 3 (трех) тысяч рублей согласно части второй статьи 575 Гражданского кодекса Российской Федерации признается собственностью </w:t>
      </w:r>
      <w:r w:rsidR="009C67B4" w:rsidRPr="00F33193">
        <w:t xml:space="preserve">Петропавловского </w:t>
      </w:r>
      <w:r w:rsidR="004232D7" w:rsidRPr="00F33193">
        <w:t xml:space="preserve"> муниципального района и подлежит передаче муниципальным служащим материально – ответственному лицу, ответственному за прием и хранение подарков</w:t>
      </w:r>
      <w:r w:rsidR="009A1B4C" w:rsidRPr="00F33193">
        <w:t xml:space="preserve"> </w:t>
      </w:r>
      <w:r w:rsidR="004232D7" w:rsidRPr="00F33193">
        <w:t>(далее – материально - ответственное лицо).</w:t>
      </w:r>
    </w:p>
    <w:p w:rsidR="00DB2285" w:rsidRPr="00F33193" w:rsidRDefault="006D19AB" w:rsidP="00F33193">
      <w:r w:rsidRPr="00F33193">
        <w:t>5</w:t>
      </w:r>
      <w:r w:rsidR="004232D7" w:rsidRPr="00F33193">
        <w:t xml:space="preserve">. Муниципальный служащий, получивший подарок стоимостью свыше 3 (трех) тысяч рублей, обращается с заявлением о передаче подарка на имя главы администрации </w:t>
      </w:r>
      <w:r w:rsidR="009C67B4" w:rsidRPr="00F33193">
        <w:t>Петропавловского</w:t>
      </w:r>
      <w:r w:rsidR="004232D7" w:rsidRPr="00F33193">
        <w:t xml:space="preserve"> муниципального района по форме согласно приложению № 1 к настоящ</w:t>
      </w:r>
      <w:r w:rsidR="00F74396" w:rsidRPr="00F33193">
        <w:t>ему</w:t>
      </w:r>
      <w:r w:rsidR="004232D7" w:rsidRPr="00F33193">
        <w:t xml:space="preserve"> </w:t>
      </w:r>
      <w:r w:rsidR="00D50442" w:rsidRPr="00F33193">
        <w:t>Положению</w:t>
      </w:r>
      <w:r w:rsidR="004232D7" w:rsidRPr="00F33193">
        <w:t xml:space="preserve"> в течение 3-х рабочих дней с момента получения подарка или возвращения из служебной командировки, во время которой был получен указанный подарок.</w:t>
      </w:r>
      <w:r w:rsidR="008F66B1" w:rsidRPr="00F33193">
        <w:t xml:space="preserve"> </w:t>
      </w:r>
      <w:r w:rsidR="00DB2285" w:rsidRPr="00F33193">
        <w:t xml:space="preserve"> При невозможности подачи заявления в указанные сроки по причинам, не зависящей от </w:t>
      </w:r>
      <w:r w:rsidR="009A1B4C" w:rsidRPr="00F33193">
        <w:t>муниципального</w:t>
      </w:r>
      <w:r w:rsidR="00DB2285" w:rsidRPr="00F33193">
        <w:t xml:space="preserve"> служащего, заявление представляется не позднее следующего дня после их устранения.</w:t>
      </w:r>
    </w:p>
    <w:p w:rsidR="008E06E9" w:rsidRPr="00F33193" w:rsidRDefault="008E06E9" w:rsidP="00F33193">
      <w:r w:rsidRPr="00F33193">
        <w:t>В заявлении указываются все известные муниципальному служащему реквизиты дарителя, вид подарка и прилагаются документы (если таковые имеются), подтверждающие стоимость подарка</w:t>
      </w:r>
      <w:r w:rsidR="009E29BC" w:rsidRPr="00F33193">
        <w:t xml:space="preserve"> (кассовый чек, товарный чек, иной документ об оплате (приобретении) подарка)</w:t>
      </w:r>
      <w:r w:rsidRPr="00F33193">
        <w:t>, технический паспорт, гарантийный талон, инструкции по эксплуатации и иные документы (при наличии).</w:t>
      </w:r>
    </w:p>
    <w:p w:rsidR="00381F11" w:rsidRPr="00F33193" w:rsidRDefault="004232D7" w:rsidP="00F33193">
      <w:bookmarkStart w:id="2" w:name="Par44"/>
      <w:bookmarkEnd w:id="2"/>
      <w:r w:rsidRPr="00F33193">
        <w:t xml:space="preserve">Заявление подлежит регистрации в течение одного рабочего дня, с момента его подачи, в журнале </w:t>
      </w:r>
      <w:r w:rsidR="00A76B78" w:rsidRPr="00F33193">
        <w:t xml:space="preserve">регистрации заявлений о передаче подарков полученных муниципальными служащими администрации </w:t>
      </w:r>
      <w:r w:rsidR="009C67B4" w:rsidRPr="00F33193">
        <w:t>Петропавловского</w:t>
      </w:r>
      <w:r w:rsidR="00A76B78" w:rsidRPr="00F33193">
        <w:t xml:space="preserve"> муниципального района в связи со служебными командировками и другими официальными мероприятиями</w:t>
      </w:r>
      <w:r w:rsidRPr="00F33193">
        <w:t xml:space="preserve"> (далее – Журнал регистрации заявлений), который ведется по форме согласно приложению № </w:t>
      </w:r>
      <w:r w:rsidR="00A235BE" w:rsidRPr="00F33193">
        <w:t>4</w:t>
      </w:r>
      <w:r w:rsidRPr="00F33193">
        <w:t xml:space="preserve"> к настоящ</w:t>
      </w:r>
      <w:r w:rsidR="00D50442" w:rsidRPr="00F33193">
        <w:t>ему</w:t>
      </w:r>
      <w:r w:rsidRPr="00F33193">
        <w:t xml:space="preserve"> </w:t>
      </w:r>
      <w:r w:rsidR="00D50442" w:rsidRPr="00F33193">
        <w:t>Положению</w:t>
      </w:r>
      <w:r w:rsidR="00DB2285" w:rsidRPr="00F33193">
        <w:t xml:space="preserve">. </w:t>
      </w:r>
    </w:p>
    <w:p w:rsidR="00B07A82" w:rsidRPr="00F33193" w:rsidRDefault="00B07A82" w:rsidP="00F33193">
      <w:r w:rsidRPr="00F33193">
        <w:t xml:space="preserve">Заявление составляется в 2 экземплярах, один из которых возвращается лицу, представившему </w:t>
      </w:r>
      <w:r w:rsidR="00DB2285" w:rsidRPr="00F33193">
        <w:t>заявление</w:t>
      </w:r>
      <w:r w:rsidRPr="00F33193">
        <w:t>, с отметкой о регистрации, другой экземпляр направляется в комиссию</w:t>
      </w:r>
      <w:r w:rsidR="00BF17D6" w:rsidRPr="00F33193">
        <w:t xml:space="preserve"> </w:t>
      </w:r>
      <w:r w:rsidR="001378FC" w:rsidRPr="00F33193">
        <w:t>по передаче</w:t>
      </w:r>
      <w:r w:rsidR="00A76B78" w:rsidRPr="00F33193">
        <w:t xml:space="preserve"> подарков, полученных муниципальными служащими администрации </w:t>
      </w:r>
      <w:r w:rsidR="009C67B4" w:rsidRPr="00F33193">
        <w:t>Петропавловского</w:t>
      </w:r>
      <w:r w:rsidR="00A76B78" w:rsidRPr="00F33193">
        <w:t xml:space="preserve"> муниципального района </w:t>
      </w:r>
      <w:r w:rsidR="00AC351A" w:rsidRPr="00F33193">
        <w:t>в связи с</w:t>
      </w:r>
      <w:r w:rsidR="001378FC" w:rsidRPr="00F33193">
        <w:t xml:space="preserve">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</w:t>
      </w:r>
      <w:r w:rsidR="00AC351A" w:rsidRPr="00F33193">
        <w:t xml:space="preserve"> </w:t>
      </w:r>
      <w:r w:rsidR="00BF17D6" w:rsidRPr="00F33193">
        <w:t xml:space="preserve">(далее </w:t>
      </w:r>
      <w:r w:rsidR="008E06E9" w:rsidRPr="00F33193">
        <w:t>К</w:t>
      </w:r>
      <w:r w:rsidR="00BF17D6" w:rsidRPr="00F33193">
        <w:t>омиссия).</w:t>
      </w:r>
    </w:p>
    <w:p w:rsidR="004232D7" w:rsidRPr="00F33193" w:rsidRDefault="004232D7" w:rsidP="00F33193">
      <w:r w:rsidRPr="00F33193">
        <w:t xml:space="preserve">Ведение журнала регистрации заявлений о передаче подарков в администрации </w:t>
      </w:r>
      <w:r w:rsidR="009C67B4" w:rsidRPr="00F33193">
        <w:t>Петропавловского</w:t>
      </w:r>
      <w:r w:rsidRPr="00F33193">
        <w:t xml:space="preserve"> муниципального района возлагается на специалиста, отвечающего за кадровую службу, а на период его временного отсутствия на служащего, исполняющего его обязанности. </w:t>
      </w:r>
    </w:p>
    <w:p w:rsidR="004232D7" w:rsidRPr="00F33193" w:rsidRDefault="004232D7" w:rsidP="00F33193">
      <w:r w:rsidRPr="00F33193">
        <w:t xml:space="preserve">В случае если муниципальный служащий, сдающий подарок стоимостью свыше 3 (трех) тысяч рублей, имеет намерение выкупить его после оформления в </w:t>
      </w:r>
      <w:r w:rsidR="00A235BE" w:rsidRPr="00F33193">
        <w:t xml:space="preserve">собственность </w:t>
      </w:r>
      <w:r w:rsidR="00185D28" w:rsidRPr="00F33193">
        <w:t xml:space="preserve">администрации </w:t>
      </w:r>
      <w:r w:rsidR="009C67B4" w:rsidRPr="00F33193">
        <w:t>Петропавловского</w:t>
      </w:r>
      <w:r w:rsidRPr="00F33193">
        <w:t xml:space="preserve"> муниципального района, это должно быть отражено в заявлении.</w:t>
      </w:r>
    </w:p>
    <w:p w:rsidR="00763F8A" w:rsidRPr="00F33193" w:rsidRDefault="00992C76" w:rsidP="00F33193">
      <w:r w:rsidRPr="00F33193">
        <w:t>6</w:t>
      </w:r>
      <w:r w:rsidR="004232D7" w:rsidRPr="00F33193">
        <w:t xml:space="preserve">. </w:t>
      </w:r>
      <w:r w:rsidR="00763F8A" w:rsidRPr="00F33193">
        <w:t>Подарок, стоимость которого подтверждается документами и превышает 3 тыс. рублей либо</w:t>
      </w:r>
      <w:r w:rsidR="00A4774B" w:rsidRPr="00F33193">
        <w:t xml:space="preserve">, </w:t>
      </w:r>
      <w:r w:rsidR="00763F8A" w:rsidRPr="00F33193">
        <w:t xml:space="preserve"> стоимость которого</w:t>
      </w:r>
      <w:r w:rsidR="00A4774B" w:rsidRPr="00F33193">
        <w:t xml:space="preserve"> </w:t>
      </w:r>
      <w:r w:rsidR="00763F8A" w:rsidRPr="00F33193">
        <w:t xml:space="preserve"> получившему его </w:t>
      </w:r>
      <w:r w:rsidR="00185ACE" w:rsidRPr="00F33193">
        <w:t>муниципальному</w:t>
      </w:r>
      <w:r w:rsidR="00763F8A" w:rsidRPr="00F33193">
        <w:t xml:space="preserve"> служащему неизвестна, сдается </w:t>
      </w:r>
      <w:r w:rsidR="00245A9D" w:rsidRPr="00F33193">
        <w:t>специалисту кадровой службы,</w:t>
      </w:r>
      <w:r w:rsidR="00763F8A" w:rsidRPr="00F33193">
        <w:t xml:space="preserve"> </w:t>
      </w:r>
      <w:r w:rsidR="00245A9D" w:rsidRPr="00F33193">
        <w:t>ответственн</w:t>
      </w:r>
      <w:r w:rsidR="00185ACE" w:rsidRPr="00F33193">
        <w:t>о</w:t>
      </w:r>
      <w:r w:rsidR="00245A9D" w:rsidRPr="00F33193">
        <w:t>м</w:t>
      </w:r>
      <w:r w:rsidR="00185ACE" w:rsidRPr="00F33193">
        <w:t>у</w:t>
      </w:r>
      <w:r w:rsidR="00245A9D" w:rsidRPr="00F33193">
        <w:t xml:space="preserve"> за хранение</w:t>
      </w:r>
      <w:r w:rsidR="00763F8A" w:rsidRPr="00F33193">
        <w:t>, котор</w:t>
      </w:r>
      <w:r w:rsidR="00752CB6" w:rsidRPr="00F33193">
        <w:t>ый</w:t>
      </w:r>
      <w:r w:rsidR="00763F8A" w:rsidRPr="00F33193">
        <w:t xml:space="preserve"> принимает его на хранение по акту приема-передачи </w:t>
      </w:r>
      <w:r w:rsidR="00BA0B6E" w:rsidRPr="00F33193">
        <w:t xml:space="preserve">по форме согласно приложению № </w:t>
      </w:r>
      <w:r w:rsidR="001D2C0F" w:rsidRPr="00F33193">
        <w:t>2</w:t>
      </w:r>
      <w:r w:rsidR="00BA0B6E" w:rsidRPr="00F33193">
        <w:t xml:space="preserve"> к настоящему Положению</w:t>
      </w:r>
      <w:r w:rsidR="00185ACE" w:rsidRPr="00F33193">
        <w:t>.</w:t>
      </w:r>
    </w:p>
    <w:p w:rsidR="00763F8A" w:rsidRPr="00F33193" w:rsidRDefault="00763F8A" w:rsidP="00F33193">
      <w:r w:rsidRPr="00F33193">
        <w:lastRenderedPageBreak/>
        <w:t xml:space="preserve"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</w:t>
      </w:r>
      <w:r w:rsidR="00F65131" w:rsidRPr="00F33193">
        <w:t>муниципальный служащий</w:t>
      </w:r>
      <w:r w:rsidRPr="00F33193">
        <w:t>, получивш</w:t>
      </w:r>
      <w:r w:rsidR="00F65131" w:rsidRPr="00F33193">
        <w:t>ий</w:t>
      </w:r>
      <w:r w:rsidRPr="00F33193">
        <w:t xml:space="preserve"> подарок.</w:t>
      </w:r>
    </w:p>
    <w:p w:rsidR="004232D7" w:rsidRPr="00F33193" w:rsidRDefault="000B587B" w:rsidP="00F33193">
      <w:r w:rsidRPr="00F33193">
        <w:t>7</w:t>
      </w:r>
      <w:r w:rsidR="004232D7" w:rsidRPr="00F33193">
        <w:t>. Акт приема – передачи составля</w:t>
      </w:r>
      <w:r w:rsidR="00B80D53" w:rsidRPr="00F33193">
        <w:t>е</w:t>
      </w:r>
      <w:r w:rsidR="004232D7" w:rsidRPr="00F33193">
        <w:t xml:space="preserve">тся в 3-х экземплярах: один экземпляр для муниципального служащего, второй – для бухгалтерского учета и отчетности, третий </w:t>
      </w:r>
      <w:r w:rsidR="007D64A0" w:rsidRPr="00F33193">
        <w:t xml:space="preserve">  </w:t>
      </w:r>
      <w:r w:rsidR="004232D7" w:rsidRPr="00F33193">
        <w:t>– для материально – ответственного лица.</w:t>
      </w:r>
    </w:p>
    <w:p w:rsidR="004232D7" w:rsidRPr="00F33193" w:rsidRDefault="004232D7" w:rsidP="00F33193">
      <w:r w:rsidRPr="00F33193">
        <w:t>Акт приема – передачи регистриру</w:t>
      </w:r>
      <w:r w:rsidR="00B80D53" w:rsidRPr="00F33193">
        <w:t>е</w:t>
      </w:r>
      <w:r w:rsidRPr="00F33193">
        <w:t xml:space="preserve">тся в Журнале учета </w:t>
      </w:r>
      <w:r w:rsidR="003F3535" w:rsidRPr="00F33193">
        <w:t xml:space="preserve">актов приема – передачи подарков, полученных муниципальными служащими администрации </w:t>
      </w:r>
      <w:r w:rsidR="009C67B4" w:rsidRPr="00F33193">
        <w:t>Петропавловского</w:t>
      </w:r>
      <w:r w:rsidR="003F3535" w:rsidRPr="00F33193">
        <w:t xml:space="preserve"> муниципального района </w:t>
      </w:r>
      <w:r w:rsidR="00752CB6" w:rsidRPr="00F33193">
        <w:t>в связи с</w:t>
      </w:r>
      <w:r w:rsidR="001378FC" w:rsidRPr="00F33193">
        <w:t xml:space="preserve">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обязанностей.</w:t>
      </w:r>
      <w:r w:rsidRPr="00F33193">
        <w:t xml:space="preserve"> </w:t>
      </w:r>
      <w:r w:rsidR="001378FC" w:rsidRPr="00F33193">
        <w:t xml:space="preserve">Журнал </w:t>
      </w:r>
      <w:r w:rsidRPr="00F33193">
        <w:t xml:space="preserve">ведется по форме согласно приложению № </w:t>
      </w:r>
      <w:r w:rsidR="002317A6" w:rsidRPr="00F33193">
        <w:t>3</w:t>
      </w:r>
      <w:r w:rsidRPr="00F33193">
        <w:t xml:space="preserve"> к настоящим Правилам</w:t>
      </w:r>
      <w:r w:rsidR="00255335" w:rsidRPr="00F33193">
        <w:t>, и направляется в бухгалтерию администрации района в течение трёх рабочих дней.</w:t>
      </w:r>
    </w:p>
    <w:p w:rsidR="004232D7" w:rsidRPr="00F33193" w:rsidRDefault="004232D7" w:rsidP="00F33193">
      <w:r w:rsidRPr="00F33193">
        <w:t xml:space="preserve">Журнал учета должен быть пронумерован, прошнурован и </w:t>
      </w:r>
      <w:r w:rsidR="00B80D53" w:rsidRPr="00F33193">
        <w:t>заверен</w:t>
      </w:r>
      <w:r w:rsidRPr="00F33193">
        <w:t xml:space="preserve"> печатью администрации </w:t>
      </w:r>
      <w:r w:rsidR="009C67B4" w:rsidRPr="00F33193">
        <w:t>Петропавловского</w:t>
      </w:r>
      <w:r w:rsidR="0048445F" w:rsidRPr="00F33193">
        <w:t xml:space="preserve"> муниципального</w:t>
      </w:r>
      <w:r w:rsidRPr="00F33193">
        <w:t xml:space="preserve"> района. Журнал учета хранится у материально – ответственного лица.</w:t>
      </w:r>
    </w:p>
    <w:p w:rsidR="004232D7" w:rsidRPr="00F33193" w:rsidRDefault="000B587B" w:rsidP="00F33193">
      <w:r w:rsidRPr="00F33193">
        <w:t>8</w:t>
      </w:r>
      <w:r w:rsidR="004232D7" w:rsidRPr="00F33193">
        <w:t xml:space="preserve">. В случае если стоимость подарка, определенная комиссией по оценке подарков или привлеченными </w:t>
      </w:r>
      <w:r w:rsidR="00B80D53" w:rsidRPr="00F33193">
        <w:t>специалистами (</w:t>
      </w:r>
      <w:r w:rsidR="004232D7" w:rsidRPr="00F33193">
        <w:t>экспертами</w:t>
      </w:r>
      <w:r w:rsidR="00B80D53" w:rsidRPr="00F33193">
        <w:t>)</w:t>
      </w:r>
      <w:r w:rsidR="004232D7" w:rsidRPr="00F33193">
        <w:t>, не превышает 3 (трех) тысяч рублей, подарок подлежит возврату муниципальному служащему, передавшему подарок.</w:t>
      </w:r>
    </w:p>
    <w:p w:rsidR="004232D7" w:rsidRPr="00F33193" w:rsidRDefault="004232D7" w:rsidP="00F33193">
      <w:r w:rsidRPr="00F33193">
        <w:t xml:space="preserve">Возврат подарка, стоимость которого не превышает 3 (трех) тысяч рублей, производится в течение 5 рабочих дней со дня его оценки по акту возврата подарка, полученного муниципальным служащим администрации </w:t>
      </w:r>
      <w:r w:rsidR="009C67B4" w:rsidRPr="00F33193">
        <w:t>Петропавловского</w:t>
      </w:r>
      <w:r w:rsidR="0048445F" w:rsidRPr="00F33193">
        <w:t xml:space="preserve"> муниципального</w:t>
      </w:r>
      <w:r w:rsidRPr="00F33193">
        <w:t xml:space="preserve"> района </w:t>
      </w:r>
      <w:r w:rsidR="001C2FB4" w:rsidRPr="00F33193">
        <w:t>в связи протокольными мероприятиями, служебными командировками и другими официальными мероприятиями, участие в ко</w:t>
      </w:r>
      <w:r w:rsidR="00A4774B" w:rsidRPr="00F33193">
        <w:t>торых связано  с исполнением им</w:t>
      </w:r>
      <w:r w:rsidR="001C2FB4" w:rsidRPr="00F33193">
        <w:t xml:space="preserve"> должностных обязанностей </w:t>
      </w:r>
      <w:r w:rsidRPr="00F33193">
        <w:t>(далее – акт возврата) по форме согласно приложению № 5 к настоящим Правилам, который составляется материально – ответственным лицом. Акты возврата хранятся у материально – ответственного лица.</w:t>
      </w:r>
    </w:p>
    <w:p w:rsidR="004232D7" w:rsidRPr="00F33193" w:rsidRDefault="000B587B" w:rsidP="00F33193">
      <w:r w:rsidRPr="00F33193">
        <w:t>9</w:t>
      </w:r>
      <w:r w:rsidR="004232D7" w:rsidRPr="00F33193">
        <w:t xml:space="preserve">. Принятый материально – ответственным лицом подарок, стоимость которого, подтвержденная документами или заключением экспертов, составляет более 3 (трех) тысяч рублей, </w:t>
      </w:r>
      <w:r w:rsidR="00EE506D" w:rsidRPr="00F33193">
        <w:t>ставится</w:t>
      </w:r>
      <w:r w:rsidR="004232D7" w:rsidRPr="00F33193">
        <w:t xml:space="preserve"> на баланс основных средств администрации </w:t>
      </w:r>
      <w:r w:rsidR="009C67B4" w:rsidRPr="00F33193">
        <w:t>Петропавловского</w:t>
      </w:r>
      <w:r w:rsidR="0048445F" w:rsidRPr="00F33193">
        <w:t xml:space="preserve"> муниципального </w:t>
      </w:r>
      <w:r w:rsidR="004232D7" w:rsidRPr="00F33193">
        <w:t>района и поступает на хранение материально – ответственному лицу.</w:t>
      </w:r>
    </w:p>
    <w:p w:rsidR="004232D7" w:rsidRPr="00F33193" w:rsidRDefault="00EE506D" w:rsidP="00F33193">
      <w:r w:rsidRPr="00F33193">
        <w:t>1</w:t>
      </w:r>
      <w:r w:rsidR="000B587B" w:rsidRPr="00F33193">
        <w:t>0</w:t>
      </w:r>
      <w:r w:rsidR="00BC057F" w:rsidRPr="00F33193">
        <w:t>.</w:t>
      </w:r>
      <w:r w:rsidR="004232D7" w:rsidRPr="00F33193">
        <w:t xml:space="preserve"> Муниципальный служащий, сдавший подарок, стоимость которого, подтвержденная документами или заключением экспертов, составляет более 3 (трех) тысяч рублей, может его выкупить в течение 30 календарных дней после передачи подарка в собственность администрации </w:t>
      </w:r>
      <w:r w:rsidR="009C67B4" w:rsidRPr="00F33193">
        <w:t>Петропавловского</w:t>
      </w:r>
      <w:r w:rsidR="000D5BCC" w:rsidRPr="00F33193">
        <w:t xml:space="preserve"> муниципального </w:t>
      </w:r>
      <w:r w:rsidR="004232D7" w:rsidRPr="00F33193">
        <w:t>района.</w:t>
      </w:r>
    </w:p>
    <w:p w:rsidR="004232D7" w:rsidRPr="00F33193" w:rsidRDefault="004232D7" w:rsidP="00F33193">
      <w:r w:rsidRPr="00F33193">
        <w:t xml:space="preserve">После получения материально-ответственным лицом сведений о перечислении муниципальным служащим на счет администрации денежных средств, равных стоимости подарка, подарок передается муниципальному служащему по акту (приложение </w:t>
      </w:r>
      <w:r w:rsidR="000D5BCC" w:rsidRPr="00F33193">
        <w:t xml:space="preserve">№ </w:t>
      </w:r>
      <w:r w:rsidRPr="00F33193">
        <w:t>5).</w:t>
      </w:r>
    </w:p>
    <w:p w:rsidR="00844C8A" w:rsidRPr="00F33193" w:rsidRDefault="00844C8A" w:rsidP="00F33193">
      <w:r w:rsidRPr="00F33193">
        <w:t>Подарок, в отношении которого не поступило заявление</w:t>
      </w:r>
      <w:r w:rsidR="00FB2C3A" w:rsidRPr="00F33193">
        <w:t xml:space="preserve"> о</w:t>
      </w:r>
      <w:r w:rsidRPr="00F33193">
        <w:t xml:space="preserve"> </w:t>
      </w:r>
      <w:r w:rsidR="00FB2C3A" w:rsidRPr="00F33193">
        <w:t xml:space="preserve">намерение выкупить его после оформления в </w:t>
      </w:r>
      <w:r w:rsidR="00C17103" w:rsidRPr="00F33193">
        <w:t xml:space="preserve">собственность </w:t>
      </w:r>
      <w:r w:rsidR="00FB2C3A" w:rsidRPr="00F33193">
        <w:t xml:space="preserve">администрации </w:t>
      </w:r>
      <w:r w:rsidR="009C67B4" w:rsidRPr="00F33193">
        <w:t>Петропавловского</w:t>
      </w:r>
      <w:r w:rsidR="00FB2C3A" w:rsidRPr="00F33193">
        <w:t xml:space="preserve"> муниципального района</w:t>
      </w:r>
      <w:r w:rsidRPr="00F33193">
        <w:t xml:space="preserve">, </w:t>
      </w:r>
      <w:r w:rsidR="0018268B" w:rsidRPr="00F33193">
        <w:t xml:space="preserve"> </w:t>
      </w:r>
      <w:r w:rsidRPr="00F33193">
        <w:t>использ</w:t>
      </w:r>
      <w:r w:rsidR="00C17103" w:rsidRPr="00F33193">
        <w:t>ует</w:t>
      </w:r>
      <w:r w:rsidRPr="00F33193">
        <w:t xml:space="preserve">ся </w:t>
      </w:r>
      <w:r w:rsidR="00415139" w:rsidRPr="00F33193">
        <w:t>администрацией муниципального района</w:t>
      </w:r>
      <w:r w:rsidRPr="00F33193">
        <w:t xml:space="preserve"> для обеспечения деятельности </w:t>
      </w:r>
      <w:r w:rsidR="00363CA9" w:rsidRPr="00F33193">
        <w:t>администрации муниципального района</w:t>
      </w:r>
      <w:r w:rsidRPr="00F33193">
        <w:t>.</w:t>
      </w:r>
    </w:p>
    <w:p w:rsidR="004232D7" w:rsidRPr="00F33193" w:rsidRDefault="004232D7" w:rsidP="00F33193">
      <w:bookmarkStart w:id="3" w:name="Par56"/>
      <w:bookmarkEnd w:id="3"/>
      <w:r w:rsidRPr="00F33193">
        <w:t>1</w:t>
      </w:r>
      <w:r w:rsidR="00C17103" w:rsidRPr="00F33193">
        <w:t>1</w:t>
      </w:r>
      <w:r w:rsidRPr="00F33193">
        <w:t xml:space="preserve">. За неисполнение </w:t>
      </w:r>
      <w:r w:rsidR="00F220C2" w:rsidRPr="00F33193">
        <w:t>настоящего Положения</w:t>
      </w:r>
      <w:r w:rsidRPr="00F33193">
        <w:t xml:space="preserve">, муниципальный служащий несет ответственность, установленную </w:t>
      </w:r>
      <w:r w:rsidR="00983C0C" w:rsidRPr="00F33193">
        <w:t xml:space="preserve">действующим </w:t>
      </w:r>
      <w:r w:rsidRPr="00F33193">
        <w:t>законо</w:t>
      </w:r>
      <w:r w:rsidR="00A4774B" w:rsidRPr="00F33193">
        <w:t>дательством Р</w:t>
      </w:r>
      <w:r w:rsidR="00983C0C" w:rsidRPr="00F33193">
        <w:t xml:space="preserve">оссийской </w:t>
      </w:r>
      <w:r w:rsidR="00D1215F" w:rsidRPr="00F33193">
        <w:t>Федерации</w:t>
      </w:r>
      <w:r w:rsidRPr="00F33193">
        <w:t>.</w:t>
      </w:r>
    </w:p>
    <w:p w:rsidR="002D132E" w:rsidRPr="00F33193" w:rsidRDefault="002D132E" w:rsidP="00F33193"/>
    <w:p w:rsidR="009A1312" w:rsidRPr="00F33193" w:rsidRDefault="009A1312" w:rsidP="00F33193"/>
    <w:p w:rsidR="009A1312" w:rsidRPr="00F33193" w:rsidRDefault="009A1312" w:rsidP="00F33193"/>
    <w:p w:rsidR="009A1312" w:rsidRPr="00F33193" w:rsidRDefault="009A1312" w:rsidP="00F33193"/>
    <w:p w:rsidR="009A1312" w:rsidRPr="00F33193" w:rsidRDefault="009A1312" w:rsidP="00F33193"/>
    <w:p w:rsidR="009A1312" w:rsidRPr="00F33193" w:rsidRDefault="009A1312" w:rsidP="00F33193"/>
    <w:p w:rsidR="009A1312" w:rsidRPr="00F33193" w:rsidRDefault="009A1312" w:rsidP="00F33193"/>
    <w:p w:rsidR="009A1312" w:rsidRPr="00F33193" w:rsidRDefault="009A1312" w:rsidP="00F33193"/>
    <w:p w:rsidR="00447979" w:rsidRPr="00F33193" w:rsidRDefault="00447979" w:rsidP="00F33193"/>
    <w:p w:rsidR="00447979" w:rsidRPr="00F33193" w:rsidRDefault="00447979" w:rsidP="00F33193"/>
    <w:p w:rsidR="00447979" w:rsidRPr="00F33193" w:rsidRDefault="00447979" w:rsidP="00F33193"/>
    <w:p w:rsidR="009A1312" w:rsidRPr="00F33193" w:rsidRDefault="009A1312" w:rsidP="00F33193"/>
    <w:p w:rsidR="009A1312" w:rsidRPr="00F33193" w:rsidRDefault="009A1312" w:rsidP="00F33193"/>
    <w:p w:rsidR="00A667ED" w:rsidRPr="00F33193" w:rsidRDefault="00A667ED" w:rsidP="00F33193"/>
    <w:p w:rsidR="00A667ED" w:rsidRPr="00F33193" w:rsidRDefault="00A667ED" w:rsidP="00F33193"/>
    <w:p w:rsidR="00C17103" w:rsidRPr="00F33193" w:rsidRDefault="00C17103" w:rsidP="00F33193"/>
    <w:p w:rsidR="00C17103" w:rsidRPr="00F33193" w:rsidRDefault="00C17103" w:rsidP="00F33193"/>
    <w:p w:rsidR="00C17103" w:rsidRPr="00F33193" w:rsidRDefault="00C17103" w:rsidP="00F33193"/>
    <w:p w:rsidR="00C17103" w:rsidRPr="00F33193" w:rsidRDefault="00C17103" w:rsidP="00F33193"/>
    <w:p w:rsidR="00F825A7" w:rsidRPr="00F33193" w:rsidRDefault="00F825A7" w:rsidP="00F33193"/>
    <w:p w:rsidR="00A4774B" w:rsidRPr="00F33193" w:rsidRDefault="00A4774B" w:rsidP="00F33193"/>
    <w:p w:rsidR="009A1312" w:rsidRPr="00F33193" w:rsidRDefault="009A1312" w:rsidP="00F33193">
      <w:pPr>
        <w:jc w:val="right"/>
      </w:pPr>
      <w:r w:rsidRPr="00F33193">
        <w:t>Приложение № 1</w:t>
      </w:r>
    </w:p>
    <w:p w:rsidR="00D2504B" w:rsidRPr="00F33193" w:rsidRDefault="009A1312" w:rsidP="00F33193">
      <w:pPr>
        <w:jc w:val="right"/>
      </w:pPr>
      <w:r w:rsidRPr="00F33193">
        <w:t xml:space="preserve">к Положению </w:t>
      </w:r>
      <w:r w:rsidR="00D2504B" w:rsidRPr="00F33193">
        <w:t xml:space="preserve">о порядке сообщения муниципальными служащими администрации </w:t>
      </w:r>
      <w:r w:rsidR="009C67B4" w:rsidRPr="00F33193">
        <w:t>Петропавловского</w:t>
      </w:r>
      <w:r w:rsidR="00D2504B" w:rsidRPr="00F33193">
        <w:t xml:space="preserve"> муниципального района о получении подарков в связи </w:t>
      </w:r>
      <w:r w:rsidR="00347B47" w:rsidRPr="00F33193">
        <w:t>с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</w:t>
      </w:r>
    </w:p>
    <w:p w:rsidR="00D2504B" w:rsidRPr="00F33193" w:rsidRDefault="00D2504B" w:rsidP="00F33193"/>
    <w:p w:rsidR="009A1312" w:rsidRPr="00F33193" w:rsidRDefault="009A1312" w:rsidP="00F33193"/>
    <w:p w:rsidR="008E70A7" w:rsidRPr="00F33193" w:rsidRDefault="008E70A7" w:rsidP="00F33193">
      <w:r w:rsidRPr="00F33193">
        <w:t xml:space="preserve">Главе администрации </w:t>
      </w:r>
      <w:r w:rsidR="009C67B4" w:rsidRPr="00F33193">
        <w:t>Петропавловского</w:t>
      </w:r>
      <w:r w:rsidRPr="00F33193">
        <w:t xml:space="preserve"> муниципального района</w:t>
      </w:r>
    </w:p>
    <w:p w:rsidR="008E70A7" w:rsidRPr="00F33193" w:rsidRDefault="008E70A7" w:rsidP="00F33193">
      <w:r w:rsidRPr="00F33193">
        <w:t>______________________________________________________________________</w:t>
      </w:r>
    </w:p>
    <w:p w:rsidR="008E70A7" w:rsidRPr="00F33193" w:rsidRDefault="008E70A7" w:rsidP="00F33193">
      <w:r w:rsidRPr="00F33193">
        <w:t>(фамилия, инициалы)</w:t>
      </w:r>
    </w:p>
    <w:p w:rsidR="008E70A7" w:rsidRPr="00F33193" w:rsidRDefault="008E70A7" w:rsidP="00F33193">
      <w:r w:rsidRPr="00F33193">
        <w:t>от ____________________________________________________________________</w:t>
      </w:r>
    </w:p>
    <w:p w:rsidR="008E70A7" w:rsidRPr="00F33193" w:rsidRDefault="008E70A7" w:rsidP="00F33193">
      <w:r w:rsidRPr="00F33193">
        <w:t>(фамилия, имя, отчество)</w:t>
      </w:r>
    </w:p>
    <w:p w:rsidR="008E70A7" w:rsidRPr="00F33193" w:rsidRDefault="008E70A7" w:rsidP="00F33193">
      <w:r w:rsidRPr="00F33193">
        <w:t>замещающего должность__________________________________________________</w:t>
      </w:r>
    </w:p>
    <w:p w:rsidR="008E70A7" w:rsidRPr="00F33193" w:rsidRDefault="008E70A7" w:rsidP="00F33193">
      <w:r w:rsidRPr="00F33193">
        <w:t>___________________________________________________________________________</w:t>
      </w:r>
      <w:r w:rsidR="001D1B30" w:rsidRPr="00F33193">
        <w:t>______________________________________________________</w:t>
      </w:r>
      <w:r w:rsidRPr="00F33193">
        <w:t>_______________</w:t>
      </w:r>
    </w:p>
    <w:p w:rsidR="008E70A7" w:rsidRPr="00F33193" w:rsidRDefault="008E70A7" w:rsidP="00F33193">
      <w:r w:rsidRPr="00F33193">
        <w:t>(наименование должности муниципальной службы)</w:t>
      </w:r>
    </w:p>
    <w:p w:rsidR="001D1B30" w:rsidRPr="00F33193" w:rsidRDefault="001D1B30" w:rsidP="00F33193"/>
    <w:p w:rsidR="004232D7" w:rsidRPr="00F33193" w:rsidRDefault="004232D7" w:rsidP="00F33193">
      <w:r w:rsidRPr="00F33193">
        <w:t>В соответствии с частью второй статьи 575 Гражданского кодекса Российской Федерации и статьей 14 Федерального закона от 02.03.2007 № 25-ФЗ «О муниципальной службе в Российской Федерации» прошу принять полученные мною от</w:t>
      </w:r>
      <w:r w:rsidR="00556DEB" w:rsidRPr="00F33193">
        <w:t>_______________________________________________________________________________________________________________________________________________</w:t>
      </w:r>
    </w:p>
    <w:p w:rsidR="004232D7" w:rsidRPr="00F33193" w:rsidRDefault="004232D7" w:rsidP="00F33193">
      <w:r w:rsidRPr="00F33193">
        <w:t>(названия юридических лиц или фамилии, имена, отчества физических лиц)</w:t>
      </w:r>
    </w:p>
    <w:p w:rsidR="004232D7" w:rsidRPr="00F33193" w:rsidRDefault="004232D7" w:rsidP="00F33193">
      <w:r w:rsidRPr="00F33193">
        <w:t>в связи с</w:t>
      </w:r>
      <w:r w:rsidR="00556DEB" w:rsidRPr="00F33193">
        <w:t>_</w:t>
      </w:r>
      <w:r w:rsidR="00560749" w:rsidRPr="00F33193">
        <w:t>__________________________</w:t>
      </w:r>
      <w:r w:rsidR="00556DEB" w:rsidRPr="00F33193">
        <w:t>_____________________________________</w:t>
      </w:r>
    </w:p>
    <w:p w:rsidR="004232D7" w:rsidRPr="00F33193" w:rsidRDefault="00560749" w:rsidP="00F33193">
      <w:r w:rsidRPr="00F33193">
        <w:t>________________________________________________________________________</w:t>
      </w:r>
      <w:r w:rsidR="004232D7" w:rsidRPr="00F33193">
        <w:t>наименование протокольного мероприятия, служебной командировки,</w:t>
      </w:r>
    </w:p>
    <w:p w:rsidR="004232D7" w:rsidRPr="00F33193" w:rsidRDefault="004232D7" w:rsidP="00F33193">
      <w:r w:rsidRPr="00F33193">
        <w:t>__________________________________________________________________</w:t>
      </w:r>
      <w:r w:rsidR="000D5BCC" w:rsidRPr="00F33193">
        <w:t>______</w:t>
      </w:r>
      <w:r w:rsidR="00983C0C" w:rsidRPr="00F33193">
        <w:t>___________________________________________</w:t>
      </w:r>
      <w:r w:rsidR="00884347" w:rsidRPr="00F33193">
        <w:t>________</w:t>
      </w:r>
      <w:r w:rsidR="00983C0C" w:rsidRPr="00F33193">
        <w:t>________________</w:t>
      </w:r>
      <w:r w:rsidR="000D5BCC" w:rsidRPr="00F33193">
        <w:t>_____</w:t>
      </w:r>
    </w:p>
    <w:p w:rsidR="004232D7" w:rsidRPr="00F33193" w:rsidRDefault="004232D7" w:rsidP="00F33193">
      <w:r w:rsidRPr="00F33193">
        <w:t>другого официального мероприятия</w:t>
      </w:r>
      <w:r w:rsidR="00884347" w:rsidRPr="00F33193">
        <w:t xml:space="preserve"> </w:t>
      </w:r>
      <w:r w:rsidRPr="00F33193">
        <w:t>следующие подарки:</w:t>
      </w:r>
    </w:p>
    <w:p w:rsidR="004232D7" w:rsidRPr="00F33193" w:rsidRDefault="004232D7" w:rsidP="00F33193"/>
    <w:tbl>
      <w:tblPr>
        <w:tblW w:w="0" w:type="auto"/>
        <w:jc w:val="center"/>
        <w:tblInd w:w="-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720"/>
        <w:gridCol w:w="3017"/>
        <w:gridCol w:w="1423"/>
        <w:gridCol w:w="1730"/>
      </w:tblGrid>
      <w:tr w:rsidR="004232D7" w:rsidRPr="00F33193" w:rsidTr="00884347">
        <w:trPr>
          <w:jc w:val="center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№ п/п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Наименование подарка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Характеристика подарка, его описание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Кол-во предметов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Стоимость в рублях*</w:t>
            </w:r>
          </w:p>
        </w:tc>
      </w:tr>
      <w:tr w:rsidR="004232D7" w:rsidRPr="00F33193" w:rsidTr="00884347">
        <w:trPr>
          <w:jc w:val="center"/>
        </w:trPr>
        <w:tc>
          <w:tcPr>
            <w:tcW w:w="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/>
        </w:tc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30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</w:tr>
      <w:tr w:rsidR="004232D7" w:rsidRPr="00F33193" w:rsidTr="00884347">
        <w:trPr>
          <w:jc w:val="center"/>
        </w:trPr>
        <w:tc>
          <w:tcPr>
            <w:tcW w:w="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/>
        </w:tc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30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</w:tr>
      <w:tr w:rsidR="004232D7" w:rsidRPr="00F33193" w:rsidTr="00884347">
        <w:trPr>
          <w:jc w:val="center"/>
        </w:trPr>
        <w:tc>
          <w:tcPr>
            <w:tcW w:w="651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32D7" w:rsidRPr="00F33193" w:rsidRDefault="004232D7" w:rsidP="00F33193">
            <w:r w:rsidRPr="00F33193">
              <w:rPr>
                <w:b/>
                <w:bCs/>
              </w:rPr>
              <w:t>Итого: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</w:tr>
    </w:tbl>
    <w:p w:rsidR="004232D7" w:rsidRPr="00F33193" w:rsidRDefault="004232D7" w:rsidP="00F33193">
      <w:r w:rsidRPr="00F33193">
        <w:t>_____</w:t>
      </w:r>
      <w:r w:rsidR="00FB48AB" w:rsidRPr="00F33193">
        <w:t>____________________________________________________</w:t>
      </w:r>
      <w:r w:rsidRPr="00F33193">
        <w:t>_________</w:t>
      </w:r>
    </w:p>
    <w:p w:rsidR="004232D7" w:rsidRPr="00F33193" w:rsidRDefault="004232D7" w:rsidP="00F33193">
      <w:r w:rsidRPr="00F33193">
        <w:t>* заполняется при наличии документов, подтверждающих стоимость подарка</w:t>
      </w:r>
    </w:p>
    <w:p w:rsidR="004232D7" w:rsidRPr="00F33193" w:rsidRDefault="004232D7" w:rsidP="00F33193">
      <w:r w:rsidRPr="00F33193">
        <w:t>__________________________________________________________________</w:t>
      </w:r>
    </w:p>
    <w:p w:rsidR="004232D7" w:rsidRPr="00F33193" w:rsidRDefault="004232D7" w:rsidP="00F33193">
      <w:r w:rsidRPr="00F33193">
        <w:t>(заполняется в случае намерения выкупить подарок)</w:t>
      </w:r>
    </w:p>
    <w:p w:rsidR="004232D7" w:rsidRPr="00F33193" w:rsidRDefault="001D1B30" w:rsidP="00F33193">
      <w:r w:rsidRPr="00F33193">
        <w:t xml:space="preserve"> </w:t>
      </w:r>
      <w:r w:rsidR="004232D7" w:rsidRPr="00F33193">
        <w:t>«______»______________ 20___г.                      _______________________</w:t>
      </w:r>
    </w:p>
    <w:p w:rsidR="00F33193" w:rsidRDefault="006D2F7E" w:rsidP="00F33193">
      <w:r w:rsidRPr="00F33193">
        <w:t xml:space="preserve"> </w:t>
      </w:r>
      <w:r w:rsidR="004232D7" w:rsidRPr="00F33193">
        <w:t>(подпись)  </w:t>
      </w:r>
    </w:p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4232D7" w:rsidRPr="00F33193" w:rsidRDefault="004232D7" w:rsidP="00F33193">
      <w:r w:rsidRPr="00F33193">
        <w:t xml:space="preserve"> </w:t>
      </w:r>
    </w:p>
    <w:p w:rsidR="00193400" w:rsidRPr="00F33193" w:rsidRDefault="00193400" w:rsidP="00F33193">
      <w:pPr>
        <w:jc w:val="right"/>
      </w:pPr>
      <w:r w:rsidRPr="00F33193">
        <w:t>Приложение № 2</w:t>
      </w:r>
    </w:p>
    <w:p w:rsidR="000E5EC3" w:rsidRPr="00F33193" w:rsidRDefault="00193400" w:rsidP="00F33193">
      <w:pPr>
        <w:jc w:val="right"/>
      </w:pPr>
      <w:r w:rsidRPr="00F33193">
        <w:t xml:space="preserve">к Положению </w:t>
      </w:r>
      <w:r w:rsidR="000E5EC3" w:rsidRPr="00F33193">
        <w:t xml:space="preserve">о порядке сообщения муниципальными служащими администрации </w:t>
      </w:r>
      <w:r w:rsidR="009C67B4" w:rsidRPr="00F33193">
        <w:t>Петропавловского</w:t>
      </w:r>
      <w:r w:rsidR="000E5EC3" w:rsidRPr="00F33193">
        <w:t xml:space="preserve"> муниципального района</w:t>
      </w:r>
      <w:r w:rsidR="00347B47" w:rsidRPr="00F33193">
        <w:t xml:space="preserve">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</w:t>
      </w:r>
    </w:p>
    <w:p w:rsidR="004232D7" w:rsidRPr="00F33193" w:rsidRDefault="004232D7" w:rsidP="00F33193">
      <w:pPr>
        <w:jc w:val="right"/>
      </w:pPr>
      <w:r w:rsidRPr="00F33193">
        <w:t> </w:t>
      </w:r>
    </w:p>
    <w:p w:rsidR="004232D7" w:rsidRPr="00F33193" w:rsidRDefault="004232D7" w:rsidP="00F33193">
      <w:pPr>
        <w:jc w:val="center"/>
      </w:pPr>
      <w:r w:rsidRPr="00F33193">
        <w:rPr>
          <w:b/>
          <w:bCs/>
        </w:rPr>
        <w:t>АКТ</w:t>
      </w:r>
    </w:p>
    <w:p w:rsidR="004232D7" w:rsidRPr="00F33193" w:rsidRDefault="004232D7" w:rsidP="00F33193">
      <w:pPr>
        <w:jc w:val="center"/>
      </w:pPr>
      <w:r w:rsidRPr="00F33193">
        <w:rPr>
          <w:b/>
          <w:bCs/>
        </w:rPr>
        <w:t>приема – передачи подарков, полученных муниципальными</w:t>
      </w:r>
      <w:r w:rsidR="005436BF" w:rsidRPr="00F33193">
        <w:rPr>
          <w:b/>
          <w:bCs/>
        </w:rPr>
        <w:t xml:space="preserve"> </w:t>
      </w:r>
      <w:r w:rsidRPr="00F33193">
        <w:rPr>
          <w:b/>
          <w:bCs/>
        </w:rPr>
        <w:t xml:space="preserve">служащими администрации </w:t>
      </w:r>
      <w:r w:rsidR="009C67B4" w:rsidRPr="00F33193">
        <w:rPr>
          <w:b/>
          <w:bCs/>
        </w:rPr>
        <w:t>Петропавловского</w:t>
      </w:r>
      <w:r w:rsidR="000D5BCC" w:rsidRPr="00F33193">
        <w:rPr>
          <w:b/>
          <w:bCs/>
        </w:rPr>
        <w:t xml:space="preserve"> муниципального</w:t>
      </w:r>
      <w:r w:rsidRPr="00F33193">
        <w:rPr>
          <w:b/>
          <w:bCs/>
        </w:rPr>
        <w:t xml:space="preserve"> района в связи с протокольными мероприятиями, служебными командировками и другими официальными мероприятиями</w:t>
      </w:r>
    </w:p>
    <w:p w:rsidR="005436BF" w:rsidRPr="00F33193" w:rsidRDefault="005436BF" w:rsidP="00F33193">
      <w:pPr>
        <w:jc w:val="center"/>
      </w:pPr>
    </w:p>
    <w:p w:rsidR="004232D7" w:rsidRPr="00F33193" w:rsidRDefault="004232D7" w:rsidP="00F33193">
      <w:r w:rsidRPr="00F33193">
        <w:t xml:space="preserve">от «___» __________ 20_____г.    </w:t>
      </w:r>
      <w:r w:rsidR="0069412A" w:rsidRPr="00F33193">
        <w:t xml:space="preserve">                                            </w:t>
      </w:r>
      <w:r w:rsidRPr="00F33193">
        <w:t>№ _________</w:t>
      </w:r>
    </w:p>
    <w:p w:rsidR="009465C2" w:rsidRPr="00F33193" w:rsidRDefault="009465C2" w:rsidP="00F33193"/>
    <w:p w:rsidR="004232D7" w:rsidRPr="00F33193" w:rsidRDefault="004232D7" w:rsidP="00F33193">
      <w:r w:rsidRPr="00F33193">
        <w:t>Муниципальный служащий_________</w:t>
      </w:r>
      <w:r w:rsidR="00886C54" w:rsidRPr="00F33193">
        <w:t>_______</w:t>
      </w:r>
      <w:r w:rsidRPr="00F33193">
        <w:t>___</w:t>
      </w:r>
      <w:r w:rsidR="00560749" w:rsidRPr="00F33193">
        <w:t>___________</w:t>
      </w:r>
      <w:r w:rsidRPr="00F33193">
        <w:t>__________________</w:t>
      </w:r>
      <w:r w:rsidR="000D5BCC" w:rsidRPr="00F33193">
        <w:t>___________</w:t>
      </w:r>
      <w:r w:rsidRPr="00F33193">
        <w:t>__</w:t>
      </w:r>
    </w:p>
    <w:p w:rsidR="004232D7" w:rsidRPr="00F33193" w:rsidRDefault="004232D7" w:rsidP="00F33193">
      <w:r w:rsidRPr="00F33193">
        <w:t>(фамилия, имя, отчество)</w:t>
      </w:r>
    </w:p>
    <w:p w:rsidR="004232D7" w:rsidRPr="00F33193" w:rsidRDefault="004232D7" w:rsidP="00F33193">
      <w:r w:rsidRPr="00F33193">
        <w:t>__________________________________________________________________</w:t>
      </w:r>
      <w:r w:rsidR="000D5BCC" w:rsidRPr="00F33193">
        <w:t>______</w:t>
      </w:r>
      <w:r w:rsidR="00983C0C" w:rsidRPr="00F33193">
        <w:t>_______________________________</w:t>
      </w:r>
      <w:r w:rsidR="00560749" w:rsidRPr="00F33193">
        <w:t>_________</w:t>
      </w:r>
      <w:r w:rsidR="00886C54" w:rsidRPr="00F33193">
        <w:t>_____________</w:t>
      </w:r>
      <w:r w:rsidR="00560749" w:rsidRPr="00F33193">
        <w:t>___</w:t>
      </w:r>
      <w:r w:rsidR="00983C0C" w:rsidRPr="00F33193">
        <w:t>______________________</w:t>
      </w:r>
      <w:r w:rsidR="005436BF" w:rsidRPr="00F33193">
        <w:t>________</w:t>
      </w:r>
      <w:r w:rsidR="00983C0C" w:rsidRPr="00F33193">
        <w:t>______</w:t>
      </w:r>
      <w:r w:rsidR="000D5BCC" w:rsidRPr="00F33193">
        <w:t>_____</w:t>
      </w:r>
    </w:p>
    <w:p w:rsidR="004232D7" w:rsidRPr="00F33193" w:rsidRDefault="004232D7" w:rsidP="00F33193">
      <w:r w:rsidRPr="00F33193">
        <w:t>(замещаемая должность муниципальной службы)</w:t>
      </w:r>
    </w:p>
    <w:p w:rsidR="004232D7" w:rsidRPr="00F33193" w:rsidRDefault="004232D7" w:rsidP="00F33193">
      <w:r w:rsidRPr="00F33193">
        <w:t>__________________________________________________________________</w:t>
      </w:r>
      <w:r w:rsidR="000D5BCC" w:rsidRPr="00F33193">
        <w:t>______</w:t>
      </w:r>
      <w:r w:rsidR="00983C0C" w:rsidRPr="00F33193">
        <w:t>_______________________</w:t>
      </w:r>
      <w:r w:rsidR="009465C2" w:rsidRPr="00F33193">
        <w:t>_______</w:t>
      </w:r>
      <w:r w:rsidR="00560749" w:rsidRPr="00F33193">
        <w:t>____________</w:t>
      </w:r>
      <w:r w:rsidR="00886C54" w:rsidRPr="00F33193">
        <w:t>_____________</w:t>
      </w:r>
      <w:r w:rsidR="009465C2" w:rsidRPr="00F33193">
        <w:t>_</w:t>
      </w:r>
      <w:r w:rsidR="00983C0C" w:rsidRPr="00F33193">
        <w:t>____________________________________</w:t>
      </w:r>
      <w:r w:rsidR="000D5BCC" w:rsidRPr="00F33193">
        <w:t>_____</w:t>
      </w:r>
    </w:p>
    <w:p w:rsidR="004232D7" w:rsidRPr="00F33193" w:rsidRDefault="004232D7" w:rsidP="00F33193">
      <w:r w:rsidRPr="00F33193">
        <w:t>(наименование структурного подразделения)</w:t>
      </w:r>
    </w:p>
    <w:p w:rsidR="004232D7" w:rsidRPr="00F33193" w:rsidRDefault="004232D7" w:rsidP="00F33193">
      <w:r w:rsidRPr="00F33193">
        <w:t xml:space="preserve">в соответствии с Гражданским кодексом Российской Федерации, Федеральным законом от 25.12.2008 № 273-ФЗ «О противодействии коррупции» и Федеральным законом от 02.03.2007 № 25-ФЗ «О муниципальной службе в Российской Федерации» передает, а материально-ответственное лицо </w:t>
      </w:r>
      <w:r w:rsidRPr="00F33193">
        <w:lastRenderedPageBreak/>
        <w:t>______________</w:t>
      </w:r>
      <w:r w:rsidR="009465C2" w:rsidRPr="00F33193">
        <w:t>__________</w:t>
      </w:r>
      <w:r w:rsidR="00886C54" w:rsidRPr="00F33193">
        <w:t>______________</w:t>
      </w:r>
      <w:r w:rsidR="009465C2" w:rsidRPr="00F33193">
        <w:t>____________</w:t>
      </w:r>
      <w:r w:rsidRPr="00F33193">
        <w:t>_______________________</w:t>
      </w:r>
      <w:r w:rsidR="000D5BCC" w:rsidRPr="00F33193">
        <w:t>___</w:t>
      </w:r>
      <w:r w:rsidRPr="00F33193">
        <w:t>_________</w:t>
      </w:r>
    </w:p>
    <w:p w:rsidR="004232D7" w:rsidRPr="00F33193" w:rsidRDefault="004232D7" w:rsidP="00F33193">
      <w:r w:rsidRPr="00F33193">
        <w:t>(фамилия, имя, отчество)</w:t>
      </w:r>
    </w:p>
    <w:p w:rsidR="004232D7" w:rsidRPr="00F33193" w:rsidRDefault="004232D7" w:rsidP="00F33193">
      <w:r w:rsidRPr="00F33193">
        <w:t>_______________________________________________________</w:t>
      </w:r>
      <w:r w:rsidR="000D5BCC" w:rsidRPr="00F33193">
        <w:t>___________</w:t>
      </w:r>
      <w:r w:rsidRPr="00F33193">
        <w:t>________</w:t>
      </w:r>
      <w:r w:rsidR="00983C0C" w:rsidRPr="00F33193">
        <w:t>__________________________</w:t>
      </w:r>
      <w:r w:rsidR="00886C54" w:rsidRPr="00F33193">
        <w:t>_________________________________</w:t>
      </w:r>
      <w:r w:rsidR="00983C0C" w:rsidRPr="00F33193">
        <w:t>_________________________________</w:t>
      </w:r>
      <w:r w:rsidRPr="00F33193">
        <w:t>___</w:t>
      </w:r>
    </w:p>
    <w:p w:rsidR="004232D7" w:rsidRPr="00F33193" w:rsidRDefault="004232D7" w:rsidP="00F33193">
      <w:r w:rsidRPr="00F33193">
        <w:t>(наименование должности)</w:t>
      </w:r>
    </w:p>
    <w:p w:rsidR="004232D7" w:rsidRPr="00F33193" w:rsidRDefault="004232D7" w:rsidP="00F33193">
      <w:r w:rsidRPr="00F33193">
        <w:t>принимает подарок, полученный в связи с: ___</w:t>
      </w:r>
      <w:r w:rsidR="00983C0C" w:rsidRPr="00F33193">
        <w:t>________________________</w:t>
      </w:r>
      <w:r w:rsidR="00886C54" w:rsidRPr="00F33193">
        <w:t>_________</w:t>
      </w:r>
      <w:r w:rsidR="00983C0C" w:rsidRPr="00F33193">
        <w:t>_</w:t>
      </w:r>
      <w:r w:rsidRPr="00F33193">
        <w:t>________</w:t>
      </w:r>
      <w:r w:rsidR="000D5BCC" w:rsidRPr="00F33193">
        <w:t>_</w:t>
      </w:r>
      <w:r w:rsidR="009465C2" w:rsidRPr="00F33193">
        <w:t>_____</w:t>
      </w:r>
      <w:r w:rsidR="000D5BCC" w:rsidRPr="00F33193">
        <w:t>__________</w:t>
      </w:r>
      <w:r w:rsidRPr="00F33193">
        <w:t>___________</w:t>
      </w:r>
      <w:r w:rsidR="00886C54" w:rsidRPr="00F33193">
        <w:t>______</w:t>
      </w:r>
      <w:r w:rsidRPr="00F33193">
        <w:t>_______</w:t>
      </w:r>
    </w:p>
    <w:p w:rsidR="004232D7" w:rsidRPr="00F33193" w:rsidRDefault="004232D7" w:rsidP="00F33193">
      <w:r w:rsidRPr="00F33193">
        <w:t>________________________________</w:t>
      </w:r>
      <w:r w:rsidR="009465C2" w:rsidRPr="00F33193">
        <w:t>_______</w:t>
      </w:r>
      <w:r w:rsidRPr="00F33193">
        <w:t>________________</w:t>
      </w:r>
      <w:r w:rsidR="00886C54" w:rsidRPr="00F33193">
        <w:t>__</w:t>
      </w:r>
      <w:r w:rsidRPr="00F33193">
        <w:t>___________</w:t>
      </w:r>
      <w:r w:rsidR="000D5BCC" w:rsidRPr="00F33193">
        <w:t>___________</w:t>
      </w:r>
      <w:r w:rsidRPr="00F33193">
        <w:t>__</w:t>
      </w:r>
      <w:r w:rsidR="00983C0C" w:rsidRPr="00F33193">
        <w:t>_________________________________</w:t>
      </w:r>
      <w:r w:rsidR="00886C54" w:rsidRPr="00F33193">
        <w:t>_____________</w:t>
      </w:r>
      <w:r w:rsidR="00983C0C" w:rsidRPr="00F33193">
        <w:t>_________________</w:t>
      </w:r>
      <w:r w:rsidR="00886C54" w:rsidRPr="00F33193">
        <w:t>_________</w:t>
      </w:r>
      <w:r w:rsidR="00983C0C" w:rsidRPr="00F33193">
        <w:t>___</w:t>
      </w:r>
      <w:r w:rsidR="00886C54" w:rsidRPr="00F33193">
        <w:t>_</w:t>
      </w:r>
      <w:r w:rsidR="00983C0C" w:rsidRPr="00F33193">
        <w:t>_______</w:t>
      </w:r>
      <w:r w:rsidRPr="00F33193">
        <w:t>_____</w:t>
      </w:r>
    </w:p>
    <w:p w:rsidR="004232D7" w:rsidRPr="00F33193" w:rsidRDefault="004232D7" w:rsidP="00F33193">
      <w:r w:rsidRPr="00F33193">
        <w:t>(указать наименование мероприятия и дату)</w:t>
      </w:r>
    </w:p>
    <w:p w:rsidR="004232D7" w:rsidRPr="00F33193" w:rsidRDefault="004232D7" w:rsidP="00F33193">
      <w:r w:rsidRPr="00F33193">
        <w:t>Описание подарка:</w:t>
      </w:r>
    </w:p>
    <w:p w:rsidR="004232D7" w:rsidRPr="00F33193" w:rsidRDefault="004232D7" w:rsidP="00F33193">
      <w:r w:rsidRPr="00F33193">
        <w:t>Наименование: _______</w:t>
      </w:r>
      <w:r w:rsidR="00F900E5" w:rsidRPr="00F33193">
        <w:t>___________________</w:t>
      </w:r>
      <w:r w:rsidRPr="00F33193">
        <w:t>___________________________________________</w:t>
      </w:r>
    </w:p>
    <w:p w:rsidR="004232D7" w:rsidRPr="00F33193" w:rsidRDefault="004232D7" w:rsidP="00F33193">
      <w:r w:rsidRPr="00F33193">
        <w:t>Вид подарка: __________</w:t>
      </w:r>
      <w:r w:rsidR="00F900E5" w:rsidRPr="00F33193">
        <w:t>________________</w:t>
      </w:r>
      <w:r w:rsidRPr="00F33193">
        <w:t>_____________________________________________</w:t>
      </w:r>
    </w:p>
    <w:p w:rsidR="004232D7" w:rsidRPr="00F33193" w:rsidRDefault="004232D7" w:rsidP="00F33193">
      <w:r w:rsidRPr="00F33193">
        <w:t>                 (бытовая техника, предметы искусства и т.д.)</w:t>
      </w:r>
    </w:p>
    <w:p w:rsidR="004232D7" w:rsidRPr="00F33193" w:rsidRDefault="004232D7" w:rsidP="00F33193">
      <w:r w:rsidRPr="00F33193">
        <w:t>Оценочная стоимость: _______________________________________________</w:t>
      </w:r>
    </w:p>
    <w:p w:rsidR="004232D7" w:rsidRPr="00F33193" w:rsidRDefault="004232D7" w:rsidP="00F33193">
      <w:r w:rsidRPr="00F33193">
        <w:t>Историческая (культурная) ценность _________________________________</w:t>
      </w:r>
    </w:p>
    <w:p w:rsidR="004232D7" w:rsidRPr="00F33193" w:rsidRDefault="004232D7" w:rsidP="00F33193"/>
    <w:p w:rsidR="004232D7" w:rsidRPr="00F33193" w:rsidRDefault="004232D7" w:rsidP="00F33193">
      <w:r w:rsidRPr="00F33193">
        <w:t>Сдал</w:t>
      </w:r>
      <w:r w:rsidR="009465C2" w:rsidRPr="00F33193">
        <w:t xml:space="preserve">_________________________   </w:t>
      </w:r>
      <w:r w:rsidRPr="00F33193">
        <w:t>Принял</w:t>
      </w:r>
      <w:r w:rsidR="009465C2" w:rsidRPr="00F33193">
        <w:t xml:space="preserve"> _____________________________</w:t>
      </w:r>
    </w:p>
    <w:p w:rsidR="004232D7" w:rsidRPr="00F33193" w:rsidRDefault="004232D7" w:rsidP="00F33193">
      <w:r w:rsidRPr="00F33193">
        <w:t>___</w:t>
      </w:r>
      <w:r w:rsidR="00F900E5" w:rsidRPr="00F33193">
        <w:t>________</w:t>
      </w:r>
      <w:r w:rsidRPr="00F33193">
        <w:t>_________ (_________</w:t>
      </w:r>
      <w:r w:rsidR="006D2F7E" w:rsidRPr="00F33193">
        <w:t>___</w:t>
      </w:r>
      <w:r w:rsidRPr="00F33193">
        <w:t>_______)  ______</w:t>
      </w:r>
      <w:r w:rsidR="00F900E5" w:rsidRPr="00F33193">
        <w:t>___</w:t>
      </w:r>
      <w:r w:rsidRPr="00F33193">
        <w:t>______ (____</w:t>
      </w:r>
      <w:r w:rsidR="006D2F7E" w:rsidRPr="00F33193">
        <w:t>___</w:t>
      </w:r>
      <w:r w:rsidRPr="00F33193">
        <w:t xml:space="preserve">____________)  </w:t>
      </w:r>
    </w:p>
    <w:p w:rsidR="004232D7" w:rsidRPr="00F33193" w:rsidRDefault="004232D7" w:rsidP="00F33193">
      <w:r w:rsidRPr="00F33193">
        <w:t>      (</w:t>
      </w:r>
      <w:r w:rsidR="00F900E5" w:rsidRPr="00F33193">
        <w:t xml:space="preserve">дата, </w:t>
      </w:r>
      <w:r w:rsidRPr="00F33193">
        <w:t>подпись)   </w:t>
      </w:r>
      <w:r w:rsidR="00F900E5" w:rsidRPr="00F33193">
        <w:t xml:space="preserve">        </w:t>
      </w:r>
      <w:r w:rsidRPr="00F33193">
        <w:t>   (Ф.И.О.)            </w:t>
      </w:r>
      <w:r w:rsidRPr="00F33193">
        <w:tab/>
      </w:r>
      <w:r w:rsidRPr="00F33193">
        <w:tab/>
        <w:t>  (</w:t>
      </w:r>
      <w:r w:rsidR="00F900E5" w:rsidRPr="00F33193">
        <w:t xml:space="preserve">дата, </w:t>
      </w:r>
      <w:r w:rsidRPr="00F33193">
        <w:t>подпись)             (Ф.И.О.)</w:t>
      </w:r>
    </w:p>
    <w:p w:rsidR="00F33193" w:rsidRDefault="00F1313A" w:rsidP="00F33193">
      <w:pPr>
        <w:rPr>
          <w:lang w:val="en-US"/>
        </w:rPr>
      </w:pPr>
      <w:r w:rsidRPr="00F33193">
        <w:rPr>
          <w:lang w:val="en-US"/>
        </w:rPr>
        <w:t xml:space="preserve">                   </w:t>
      </w: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F33193" w:rsidRDefault="00F33193" w:rsidP="00F33193">
      <w:pPr>
        <w:rPr>
          <w:lang w:val="en-US"/>
        </w:rPr>
      </w:pPr>
    </w:p>
    <w:p w:rsidR="00347B47" w:rsidRPr="00F33193" w:rsidRDefault="00F1313A" w:rsidP="00F33193">
      <w:r w:rsidRPr="00F33193">
        <w:rPr>
          <w:lang w:val="en-US"/>
        </w:rPr>
        <w:t xml:space="preserve">                             </w:t>
      </w:r>
    </w:p>
    <w:p w:rsidR="000D5BCC" w:rsidRPr="00F33193" w:rsidRDefault="00F1313A" w:rsidP="00F33193">
      <w:pPr>
        <w:jc w:val="right"/>
      </w:pPr>
      <w:r w:rsidRPr="00F33193">
        <w:t xml:space="preserve"> </w:t>
      </w:r>
      <w:r w:rsidR="000D5BCC" w:rsidRPr="00F33193">
        <w:t>Приложение № 3</w:t>
      </w:r>
    </w:p>
    <w:p w:rsidR="00F1313A" w:rsidRPr="00F33193" w:rsidRDefault="00F1313A" w:rsidP="00F33193">
      <w:pPr>
        <w:jc w:val="right"/>
      </w:pPr>
      <w:r w:rsidRPr="00F33193">
        <w:t xml:space="preserve">к Положению о порядке сообщения муниципальными служащими администрации Петропавловского муниципального района о получении подарков в связи с </w:t>
      </w:r>
      <w:r w:rsidR="00347B47" w:rsidRPr="00F33193">
        <w:t>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</w:t>
      </w:r>
    </w:p>
    <w:p w:rsidR="000E5EC3" w:rsidRPr="00F33193" w:rsidRDefault="000E5EC3" w:rsidP="00F33193"/>
    <w:p w:rsidR="00F953BA" w:rsidRPr="00F33193" w:rsidRDefault="00F953BA" w:rsidP="00F33193"/>
    <w:p w:rsidR="00F900E5" w:rsidRPr="00F33193" w:rsidRDefault="004232D7" w:rsidP="00F33193">
      <w:pPr>
        <w:jc w:val="center"/>
      </w:pPr>
      <w:r w:rsidRPr="00F33193">
        <w:rPr>
          <w:b/>
          <w:bCs/>
        </w:rPr>
        <w:t>ЖУРНАЛ УЧЕТА</w:t>
      </w:r>
    </w:p>
    <w:p w:rsidR="004232D7" w:rsidRPr="00F33193" w:rsidRDefault="004232D7" w:rsidP="00F33193">
      <w:pPr>
        <w:jc w:val="center"/>
      </w:pPr>
      <w:r w:rsidRPr="00F33193">
        <w:rPr>
          <w:b/>
          <w:bCs/>
        </w:rPr>
        <w:t>актов приема – передачи подарков, полученных муниципальными служащими</w:t>
      </w:r>
      <w:r w:rsidR="004508E9" w:rsidRPr="00F33193">
        <w:rPr>
          <w:b/>
          <w:bCs/>
        </w:rPr>
        <w:t xml:space="preserve"> </w:t>
      </w:r>
      <w:r w:rsidRPr="00F33193">
        <w:rPr>
          <w:b/>
          <w:bCs/>
        </w:rPr>
        <w:t xml:space="preserve">администрации </w:t>
      </w:r>
      <w:r w:rsidR="009C67B4" w:rsidRPr="00F33193">
        <w:rPr>
          <w:b/>
          <w:bCs/>
        </w:rPr>
        <w:t>Петропавловского</w:t>
      </w:r>
      <w:r w:rsidR="004508E9" w:rsidRPr="00F33193">
        <w:rPr>
          <w:b/>
          <w:bCs/>
        </w:rPr>
        <w:t xml:space="preserve"> муниципального </w:t>
      </w:r>
      <w:r w:rsidRPr="00F33193">
        <w:rPr>
          <w:b/>
          <w:bCs/>
        </w:rPr>
        <w:t>района в связи с протокольными мероприятиями,</w:t>
      </w:r>
      <w:r w:rsidR="004508E9" w:rsidRPr="00F33193">
        <w:rPr>
          <w:b/>
          <w:bCs/>
        </w:rPr>
        <w:t xml:space="preserve"> </w:t>
      </w:r>
      <w:r w:rsidRPr="00F33193">
        <w:rPr>
          <w:b/>
          <w:bCs/>
        </w:rPr>
        <w:t>служебными командировками и другими официальными мероприятиями</w:t>
      </w:r>
    </w:p>
    <w:p w:rsidR="004232D7" w:rsidRPr="00F33193" w:rsidRDefault="004232D7" w:rsidP="00F33193">
      <w:pPr>
        <w:jc w:val="center"/>
      </w:pPr>
    </w:p>
    <w:tbl>
      <w:tblPr>
        <w:tblW w:w="1063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275"/>
        <w:gridCol w:w="2835"/>
        <w:gridCol w:w="1985"/>
        <w:gridCol w:w="2126"/>
        <w:gridCol w:w="1701"/>
      </w:tblGrid>
      <w:tr w:rsidR="00C712AF" w:rsidRPr="00F33193" w:rsidTr="00C712A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t>№ п/п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t>Дата</w:t>
            </w:r>
          </w:p>
          <w:p w:rsidR="00C712AF" w:rsidRPr="00F33193" w:rsidRDefault="00C712AF" w:rsidP="00F33193">
            <w:pPr>
              <w:ind w:firstLine="0"/>
            </w:pPr>
            <w:r w:rsidRPr="00F33193">
              <w:t>приёма-передачи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t>Наименование подарка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t>Ф.И.О.</w:t>
            </w:r>
          </w:p>
          <w:p w:rsidR="00C712AF" w:rsidRPr="00F33193" w:rsidRDefault="00C712AF" w:rsidP="00F33193">
            <w:pPr>
              <w:ind w:firstLine="0"/>
            </w:pPr>
            <w:r w:rsidRPr="00F33193">
              <w:t>сдавшего подарок, подпись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t>Ф.И.О. принявшего подарок, подпись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t>Отметка о возврате</w:t>
            </w:r>
          </w:p>
        </w:tc>
      </w:tr>
      <w:tr w:rsidR="00C712AF" w:rsidRPr="00F33193" w:rsidTr="00C712AF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rPr>
                <w:b/>
                <w:bCs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rPr>
                <w:b/>
                <w:bCs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rPr>
                <w:b/>
                <w:bCs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  <w:r w:rsidRPr="00F33193">
              <w:rPr>
                <w:b/>
                <w:bCs/>
              </w:rPr>
              <w:t>6</w:t>
            </w:r>
          </w:p>
        </w:tc>
      </w:tr>
      <w:tr w:rsidR="00C712AF" w:rsidRPr="00F33193" w:rsidTr="00C712AF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  <w:p w:rsidR="00C712AF" w:rsidRPr="00F33193" w:rsidRDefault="00C712AF" w:rsidP="00F33193">
            <w:pPr>
              <w:ind w:firstLine="0"/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</w:tr>
      <w:tr w:rsidR="00C712AF" w:rsidRPr="00F33193" w:rsidTr="00C712AF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  <w:p w:rsidR="00C712AF" w:rsidRPr="00F33193" w:rsidRDefault="00C712AF" w:rsidP="00F33193">
            <w:pPr>
              <w:ind w:firstLine="0"/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</w:tr>
      <w:tr w:rsidR="00C712AF" w:rsidRPr="00F33193" w:rsidTr="00C712AF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  <w:p w:rsidR="00C712AF" w:rsidRPr="00F33193" w:rsidRDefault="00C712AF" w:rsidP="00F33193">
            <w:pPr>
              <w:ind w:firstLine="0"/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>
            <w:pPr>
              <w:ind w:firstLine="0"/>
            </w:pPr>
          </w:p>
        </w:tc>
      </w:tr>
      <w:tr w:rsidR="00C712AF" w:rsidRPr="00F33193" w:rsidTr="00C712AF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/>
          <w:p w:rsidR="00C712AF" w:rsidRPr="00F33193" w:rsidRDefault="00C712AF" w:rsidP="00F33193"/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/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/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/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/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2AF" w:rsidRPr="00F33193" w:rsidRDefault="00C712AF" w:rsidP="00F33193"/>
        </w:tc>
      </w:tr>
    </w:tbl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 </w:t>
      </w:r>
    </w:p>
    <w:p w:rsidR="00A4774B" w:rsidRPr="00F33193" w:rsidRDefault="00A4774B" w:rsidP="00F33193"/>
    <w:p w:rsidR="00A4774B" w:rsidRPr="00F33193" w:rsidRDefault="00A4774B" w:rsidP="00F33193"/>
    <w:p w:rsidR="00A4774B" w:rsidRPr="00F33193" w:rsidRDefault="00A4774B" w:rsidP="00F33193"/>
    <w:p w:rsidR="00A4774B" w:rsidRDefault="00A4774B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347B47" w:rsidRPr="00F33193" w:rsidRDefault="00347B47" w:rsidP="00F33193"/>
    <w:p w:rsidR="004508E9" w:rsidRPr="00F33193" w:rsidRDefault="00F1313A" w:rsidP="00F33193">
      <w:pPr>
        <w:jc w:val="right"/>
      </w:pPr>
      <w:r w:rsidRPr="00F33193">
        <w:t xml:space="preserve">                                                 </w:t>
      </w:r>
      <w:r w:rsidR="004508E9" w:rsidRPr="00F33193">
        <w:t>Приложение № 4</w:t>
      </w:r>
    </w:p>
    <w:p w:rsidR="00F1313A" w:rsidRPr="00F33193" w:rsidRDefault="00F1313A" w:rsidP="00F33193">
      <w:pPr>
        <w:jc w:val="right"/>
      </w:pPr>
      <w:r w:rsidRPr="00F33193">
        <w:t xml:space="preserve">к Положению о порядке сообщения муниципальными служащими администрации Петропавловского муниципального района о получении подарков в связи с </w:t>
      </w:r>
      <w:r w:rsidR="00347B47" w:rsidRPr="00F33193">
        <w:t>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</w:t>
      </w:r>
    </w:p>
    <w:p w:rsidR="00F953BA" w:rsidRPr="00F33193" w:rsidRDefault="00F953BA" w:rsidP="00F33193"/>
    <w:p w:rsidR="004232D7" w:rsidRPr="00F33193" w:rsidRDefault="004232D7" w:rsidP="00F33193">
      <w:pPr>
        <w:jc w:val="center"/>
        <w:rPr>
          <w:b/>
          <w:bCs/>
        </w:rPr>
      </w:pPr>
      <w:r w:rsidRPr="00F33193">
        <w:rPr>
          <w:b/>
          <w:bCs/>
        </w:rPr>
        <w:t>Журнал регистрации заявлений о передаче подарков полученных муниципальными служащими</w:t>
      </w:r>
      <w:r w:rsidR="004508E9" w:rsidRPr="00F33193">
        <w:rPr>
          <w:b/>
          <w:bCs/>
        </w:rPr>
        <w:t xml:space="preserve"> </w:t>
      </w:r>
      <w:r w:rsidRPr="00F33193">
        <w:rPr>
          <w:b/>
          <w:bCs/>
        </w:rPr>
        <w:t xml:space="preserve">администрации </w:t>
      </w:r>
      <w:r w:rsidR="009C67B4" w:rsidRPr="00F33193">
        <w:rPr>
          <w:b/>
          <w:bCs/>
        </w:rPr>
        <w:t>Петропавловского</w:t>
      </w:r>
      <w:r w:rsidR="004508E9" w:rsidRPr="00F33193">
        <w:rPr>
          <w:b/>
          <w:bCs/>
        </w:rPr>
        <w:t xml:space="preserve"> муниципального </w:t>
      </w:r>
      <w:r w:rsidRPr="00F33193">
        <w:rPr>
          <w:b/>
          <w:bCs/>
        </w:rPr>
        <w:t>района в связи с</w:t>
      </w:r>
      <w:r w:rsidR="0086449A" w:rsidRPr="00F33193">
        <w:rPr>
          <w:b/>
          <w:bCs/>
        </w:rPr>
        <w:t>о</w:t>
      </w:r>
      <w:r w:rsidRPr="00F33193">
        <w:rPr>
          <w:b/>
          <w:bCs/>
        </w:rPr>
        <w:t xml:space="preserve"> служебными командировками и другими официальными мероприятиями</w:t>
      </w:r>
    </w:p>
    <w:p w:rsidR="004232D7" w:rsidRPr="00F33193" w:rsidRDefault="004232D7" w:rsidP="00F33193">
      <w:pPr>
        <w:jc w:val="center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999"/>
        <w:gridCol w:w="1536"/>
        <w:gridCol w:w="1536"/>
        <w:gridCol w:w="1536"/>
        <w:gridCol w:w="1536"/>
        <w:gridCol w:w="787"/>
        <w:gridCol w:w="1133"/>
        <w:gridCol w:w="880"/>
      </w:tblGrid>
      <w:tr w:rsidR="004232D7" w:rsidRPr="00F33193" w:rsidTr="00361BB6">
        <w:trPr>
          <w:jc w:val="center"/>
        </w:trPr>
        <w:tc>
          <w:tcPr>
            <w:tcW w:w="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>№ п/п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>Дата подачи заявления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>Ф.И.О. муниципального</w:t>
            </w:r>
            <w:r w:rsidR="00807168" w:rsidRPr="00F33193">
              <w:t xml:space="preserve"> </w:t>
            </w:r>
            <w:r w:rsidRPr="00F33193">
              <w:t>служащего, подавшего заявление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 xml:space="preserve">Должность </w:t>
            </w:r>
            <w:r w:rsidR="00E172A0" w:rsidRPr="00F33193">
              <w:t>муниципального</w:t>
            </w:r>
            <w:r w:rsidRPr="00F33193">
              <w:t xml:space="preserve"> служащего, подавшего заявление</w:t>
            </w:r>
          </w:p>
        </w:tc>
        <w:tc>
          <w:tcPr>
            <w:tcW w:w="7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 xml:space="preserve">Ф.И.О. </w:t>
            </w:r>
            <w:r w:rsidR="00E172A0" w:rsidRPr="00F33193">
              <w:t>муниципального</w:t>
            </w:r>
            <w:r w:rsidRPr="00F33193">
              <w:t xml:space="preserve"> служащего, принявшего заявление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>Подпись муниципального служащего, принявшего заявление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>Вид подарка</w:t>
            </w: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>Заявленная стоимость</w:t>
            </w:r>
          </w:p>
          <w:p w:rsidR="0082500A" w:rsidRPr="00F33193" w:rsidRDefault="0082500A" w:rsidP="00F33193">
            <w:pPr>
              <w:ind w:firstLine="0"/>
            </w:pPr>
            <w:r w:rsidRPr="00F33193">
              <w:t>(руб.)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32D7" w:rsidRPr="00F33193" w:rsidRDefault="004232D7" w:rsidP="00F33193">
            <w:pPr>
              <w:ind w:firstLine="0"/>
            </w:pPr>
            <w:r w:rsidRPr="00F33193">
              <w:t>Отметка о желании выкупить подарок</w:t>
            </w:r>
          </w:p>
        </w:tc>
      </w:tr>
      <w:tr w:rsidR="004232D7" w:rsidRPr="00F33193" w:rsidTr="00361BB6">
        <w:trPr>
          <w:jc w:val="center"/>
        </w:trPr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pPr>
              <w:ind w:firstLine="0"/>
            </w:pPr>
            <w:r w:rsidRPr="00F33193">
              <w:t>1</w:t>
            </w:r>
          </w:p>
        </w:tc>
        <w:tc>
          <w:tcPr>
            <w:tcW w:w="41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508E9" w:rsidP="00F33193">
            <w:pPr>
              <w:ind w:firstLine="0"/>
            </w:pPr>
            <w:r w:rsidRPr="00F33193">
              <w:t>2</w:t>
            </w:r>
            <w:r w:rsidR="004232D7" w:rsidRPr="00F33193"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508E9" w:rsidP="00F33193">
            <w:pPr>
              <w:ind w:firstLine="0"/>
            </w:pPr>
            <w:r w:rsidRPr="00F33193">
              <w:t>3</w:t>
            </w:r>
          </w:p>
        </w:tc>
        <w:tc>
          <w:tcPr>
            <w:tcW w:w="74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508E9" w:rsidP="00F33193">
            <w:pPr>
              <w:ind w:firstLine="0"/>
            </w:pPr>
            <w:r w:rsidRPr="00F33193">
              <w:t>4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pPr>
              <w:ind w:firstLine="0"/>
            </w:pPr>
            <w:r w:rsidRPr="00F33193">
              <w:t>5</w:t>
            </w:r>
          </w:p>
        </w:tc>
        <w:tc>
          <w:tcPr>
            <w:tcW w:w="79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pPr>
              <w:ind w:firstLine="0"/>
            </w:pPr>
            <w:r w:rsidRPr="00F33193">
              <w:t>6</w:t>
            </w:r>
          </w:p>
        </w:tc>
        <w:tc>
          <w:tcPr>
            <w:tcW w:w="40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508E9" w:rsidP="00F33193">
            <w:pPr>
              <w:ind w:firstLine="0"/>
            </w:pPr>
            <w:r w:rsidRPr="00F33193">
              <w:t>7</w:t>
            </w:r>
            <w:r w:rsidR="004232D7" w:rsidRPr="00F33193">
              <w:t> 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508E9" w:rsidP="00F33193">
            <w:pPr>
              <w:ind w:firstLine="0"/>
            </w:pPr>
            <w:r w:rsidRPr="00F33193">
              <w:t>8</w:t>
            </w:r>
            <w:r w:rsidR="004232D7" w:rsidRPr="00F33193">
              <w:t> </w:t>
            </w:r>
          </w:p>
        </w:tc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508E9" w:rsidP="00F33193">
            <w:pPr>
              <w:ind w:firstLine="0"/>
            </w:pPr>
            <w:r w:rsidRPr="00F33193">
              <w:t>9</w:t>
            </w:r>
          </w:p>
        </w:tc>
      </w:tr>
      <w:tr w:rsidR="004232D7" w:rsidRPr="00F33193" w:rsidTr="00361BB6">
        <w:trPr>
          <w:jc w:val="center"/>
        </w:trPr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lastRenderedPageBreak/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6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4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/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9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</w:tr>
      <w:tr w:rsidR="004232D7" w:rsidRPr="00F33193" w:rsidTr="00361BB6">
        <w:trPr>
          <w:jc w:val="center"/>
        </w:trPr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/>
        </w:tc>
        <w:tc>
          <w:tcPr>
            <w:tcW w:w="41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/>
        </w:tc>
        <w:tc>
          <w:tcPr>
            <w:tcW w:w="76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4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9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</w:tr>
      <w:tr w:rsidR="004232D7" w:rsidRPr="00F33193" w:rsidTr="00361BB6">
        <w:trPr>
          <w:jc w:val="center"/>
        </w:trPr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/>
        </w:tc>
        <w:tc>
          <w:tcPr>
            <w:tcW w:w="41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/>
        </w:tc>
        <w:tc>
          <w:tcPr>
            <w:tcW w:w="76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4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79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</w:tr>
    </w:tbl>
    <w:p w:rsidR="004508E9" w:rsidRPr="00F33193" w:rsidRDefault="004232D7" w:rsidP="00F33193">
      <w:pPr>
        <w:jc w:val="right"/>
      </w:pPr>
      <w:r w:rsidRPr="00F33193">
        <w:br w:type="page"/>
      </w:r>
      <w:r w:rsidR="00F1313A" w:rsidRPr="00F33193">
        <w:rPr>
          <w:lang w:val="en-US"/>
        </w:rPr>
        <w:lastRenderedPageBreak/>
        <w:t xml:space="preserve">                                                 </w:t>
      </w:r>
      <w:r w:rsidR="004508E9" w:rsidRPr="00F33193">
        <w:t>Приложение № 5</w:t>
      </w:r>
    </w:p>
    <w:p w:rsidR="00361BB6" w:rsidRPr="00F33193" w:rsidRDefault="00F1313A" w:rsidP="00F33193">
      <w:pPr>
        <w:jc w:val="right"/>
      </w:pPr>
      <w:r w:rsidRPr="00F33193">
        <w:t xml:space="preserve">к Положению о порядке сообщения муниципальными служащими администрации Петропавловского муниципального района о получении подарков </w:t>
      </w:r>
      <w:r w:rsidR="00347B47" w:rsidRPr="00F33193">
        <w:t>в связи с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</w:t>
      </w:r>
    </w:p>
    <w:p w:rsidR="00347B47" w:rsidRPr="00F33193" w:rsidRDefault="00347B47" w:rsidP="00F33193">
      <w:pPr>
        <w:jc w:val="right"/>
        <w:rPr>
          <w:b/>
          <w:bCs/>
        </w:rPr>
      </w:pPr>
    </w:p>
    <w:p w:rsidR="004232D7" w:rsidRPr="00F33193" w:rsidRDefault="004232D7" w:rsidP="00F33193">
      <w:pPr>
        <w:jc w:val="center"/>
      </w:pPr>
      <w:r w:rsidRPr="00F33193">
        <w:rPr>
          <w:b/>
          <w:bCs/>
        </w:rPr>
        <w:t>АКТ</w:t>
      </w:r>
    </w:p>
    <w:p w:rsidR="004232D7" w:rsidRPr="00F33193" w:rsidRDefault="004232D7" w:rsidP="00F33193">
      <w:pPr>
        <w:jc w:val="center"/>
      </w:pPr>
      <w:r w:rsidRPr="00F33193">
        <w:rPr>
          <w:b/>
          <w:bCs/>
        </w:rPr>
        <w:t>возврата подарка полученного муниципальным служащим</w:t>
      </w:r>
      <w:r w:rsidR="0081438B" w:rsidRPr="00F33193">
        <w:rPr>
          <w:b/>
          <w:bCs/>
        </w:rPr>
        <w:t xml:space="preserve"> </w:t>
      </w:r>
      <w:r w:rsidRPr="00F33193">
        <w:rPr>
          <w:b/>
          <w:bCs/>
        </w:rPr>
        <w:t xml:space="preserve">администрации </w:t>
      </w:r>
      <w:r w:rsidR="009C67B4" w:rsidRPr="00F33193">
        <w:rPr>
          <w:b/>
          <w:bCs/>
        </w:rPr>
        <w:t>Петропавловского</w:t>
      </w:r>
      <w:r w:rsidR="004508E9" w:rsidRPr="00F33193">
        <w:rPr>
          <w:b/>
          <w:bCs/>
        </w:rPr>
        <w:t xml:space="preserve"> муниципального</w:t>
      </w:r>
      <w:r w:rsidRPr="00F33193">
        <w:rPr>
          <w:b/>
          <w:bCs/>
        </w:rPr>
        <w:t xml:space="preserve"> района в связи с протокольными мероприятиями, служебными командировками и другими официальными мероприятиями</w:t>
      </w:r>
    </w:p>
    <w:p w:rsidR="004232D7" w:rsidRPr="00F33193" w:rsidRDefault="004232D7" w:rsidP="00F33193">
      <w:pPr>
        <w:jc w:val="center"/>
      </w:pPr>
    </w:p>
    <w:p w:rsidR="004232D7" w:rsidRPr="00F33193" w:rsidRDefault="004232D7" w:rsidP="00F33193">
      <w:r w:rsidRPr="00F33193">
        <w:t>«____» _________ 20 ___ г.                  </w:t>
      </w:r>
      <w:r w:rsidR="004508E9" w:rsidRPr="00F33193">
        <w:t xml:space="preserve">        </w:t>
      </w:r>
      <w:r w:rsidR="002D132E" w:rsidRPr="00F33193">
        <w:t xml:space="preserve">           </w:t>
      </w:r>
      <w:r w:rsidRPr="00F33193">
        <w:t xml:space="preserve">     </w:t>
      </w:r>
      <w:r w:rsidR="004508E9" w:rsidRPr="00F33193">
        <w:t xml:space="preserve">          </w:t>
      </w:r>
      <w:r w:rsidRPr="00F33193">
        <w:t>№ _</w:t>
      </w:r>
      <w:r w:rsidR="0081438B" w:rsidRPr="00F33193">
        <w:t>_</w:t>
      </w:r>
      <w:r w:rsidRPr="00F33193">
        <w:t>____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Материально – ответственное лицо</w:t>
      </w:r>
      <w:r w:rsidR="00C41276" w:rsidRPr="00F33193">
        <w:t>__________</w:t>
      </w:r>
      <w:r w:rsidRPr="00F33193">
        <w:t>_________</w:t>
      </w:r>
      <w:r w:rsidR="004508E9" w:rsidRPr="00F33193">
        <w:t>____________</w:t>
      </w:r>
      <w:r w:rsidRPr="00F33193">
        <w:t>_______</w:t>
      </w:r>
    </w:p>
    <w:p w:rsidR="004232D7" w:rsidRPr="00F33193" w:rsidRDefault="004232D7" w:rsidP="00F33193">
      <w:r w:rsidRPr="00F33193">
        <w:t>(фамилия, имя, отчество)</w:t>
      </w:r>
    </w:p>
    <w:p w:rsidR="004232D7" w:rsidRPr="00F33193" w:rsidRDefault="00983C0C" w:rsidP="00F33193">
      <w:r w:rsidRPr="00F33193">
        <w:t>______________</w:t>
      </w:r>
      <w:r w:rsidR="00C41276" w:rsidRPr="00F33193">
        <w:t>______</w:t>
      </w:r>
      <w:r w:rsidRPr="00F33193">
        <w:t>______________________________________________</w:t>
      </w:r>
      <w:r w:rsidR="004508E9" w:rsidRPr="00F33193">
        <w:t>__</w:t>
      </w:r>
      <w:r w:rsidR="004232D7" w:rsidRPr="00F33193">
        <w:t>____</w:t>
      </w:r>
    </w:p>
    <w:p w:rsidR="004232D7" w:rsidRPr="00F33193" w:rsidRDefault="004232D7" w:rsidP="00F33193">
      <w:r w:rsidRPr="00F33193">
        <w:t>(замещаемая должность муниципальной службы, наименование подразделения)</w:t>
      </w:r>
    </w:p>
    <w:p w:rsidR="004232D7" w:rsidRPr="00F33193" w:rsidRDefault="004232D7" w:rsidP="00F33193">
      <w:r w:rsidRPr="00F33193">
        <w:t>________________________________________________________________________</w:t>
      </w:r>
    </w:p>
    <w:p w:rsidR="004232D7" w:rsidRPr="00F33193" w:rsidRDefault="004232D7" w:rsidP="00F33193">
      <w:r w:rsidRPr="00F33193">
        <w:t>(наименование органа МСУ, самостоятельного структурного подразделения)</w:t>
      </w:r>
    </w:p>
    <w:p w:rsidR="004232D7" w:rsidRPr="00F33193" w:rsidRDefault="004232D7" w:rsidP="00F33193"/>
    <w:p w:rsidR="004232D7" w:rsidRPr="00F33193" w:rsidRDefault="004232D7" w:rsidP="00F33193">
      <w:r w:rsidRPr="00F33193">
        <w:t>в соответствии с Гражданским кодексом Российской Федерации и Федеральным законом от 25.12.2008 № 273-ФЗ «О противодействии коррупции», а также на основе протокола заседания комиссии по оценке подарков, полученных муниципальным служащими, от «____» __________ 20____г., возвращает муниципальному служащему___</w:t>
      </w:r>
      <w:r w:rsidR="00C41276" w:rsidRPr="00F33193">
        <w:t>__________</w:t>
      </w:r>
      <w:r w:rsidR="00983C0C" w:rsidRPr="00F33193">
        <w:t>____________________________</w:t>
      </w:r>
      <w:r w:rsidRPr="00F33193">
        <w:t>_____</w:t>
      </w:r>
    </w:p>
    <w:p w:rsidR="004232D7" w:rsidRPr="00F33193" w:rsidRDefault="004232D7" w:rsidP="00F33193">
      <w:r w:rsidRPr="00F33193">
        <w:t>(фамилия, имя, отчество)</w:t>
      </w:r>
    </w:p>
    <w:p w:rsidR="004232D7" w:rsidRPr="00F33193" w:rsidRDefault="004232D7" w:rsidP="00F33193">
      <w:r w:rsidRPr="00F33193">
        <w:t>______________________________</w:t>
      </w:r>
      <w:r w:rsidR="004508E9" w:rsidRPr="00F33193">
        <w:t>_____________</w:t>
      </w:r>
      <w:r w:rsidRPr="00F33193">
        <w:t>_____________________________</w:t>
      </w:r>
      <w:r w:rsidR="00983C0C" w:rsidRPr="00F33193">
        <w:t>__________________</w:t>
      </w:r>
      <w:r w:rsidR="00C41276" w:rsidRPr="00F33193">
        <w:t>_________</w:t>
      </w:r>
      <w:r w:rsidR="00983C0C" w:rsidRPr="00F33193">
        <w:t>________________________________________</w:t>
      </w:r>
      <w:r w:rsidRPr="00F33193">
        <w:t>_____,</w:t>
      </w:r>
    </w:p>
    <w:p w:rsidR="004232D7" w:rsidRPr="00F33193" w:rsidRDefault="004232D7" w:rsidP="00F33193">
      <w:r w:rsidRPr="00F33193">
        <w:t>(замещаемая должность муниципальной службы, наименование структурного подразделения)</w:t>
      </w:r>
    </w:p>
    <w:p w:rsidR="00C41276" w:rsidRPr="00F33193" w:rsidRDefault="00C41276" w:rsidP="00F33193"/>
    <w:p w:rsidR="004232D7" w:rsidRPr="00F33193" w:rsidRDefault="004232D7" w:rsidP="00F33193">
      <w:r w:rsidRPr="00F33193">
        <w:t>подарок, переданный по акту приема – передачи от «____» ______20___ г. № ______</w:t>
      </w:r>
    </w:p>
    <w:p w:rsidR="004232D7" w:rsidRPr="00F33193" w:rsidRDefault="004232D7" w:rsidP="00F33193">
      <w:r w:rsidRPr="00F33193">
        <w:t> </w:t>
      </w:r>
    </w:p>
    <w:p w:rsidR="004232D7" w:rsidRPr="00F33193" w:rsidRDefault="004232D7" w:rsidP="00F33193">
      <w:r w:rsidRPr="00F33193">
        <w:t>Выдал:                                                                  Принял:</w:t>
      </w:r>
    </w:p>
    <w:p w:rsidR="004232D7" w:rsidRPr="00F33193" w:rsidRDefault="004232D7" w:rsidP="00F33193"/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5"/>
        <w:gridCol w:w="348"/>
        <w:gridCol w:w="4390"/>
      </w:tblGrid>
      <w:tr w:rsidR="004232D7" w:rsidRPr="00F33193" w:rsidTr="000D5BCC">
        <w:trPr>
          <w:trHeight w:val="360"/>
        </w:trPr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 xml:space="preserve"> ____________ (________________)      </w:t>
            </w:r>
          </w:p>
          <w:p w:rsidR="004232D7" w:rsidRPr="00F33193" w:rsidRDefault="004232D7" w:rsidP="00F33193">
            <w:r w:rsidRPr="00F33193">
              <w:t>   (подпись)     (фамилия, инициалы)</w:t>
            </w:r>
          </w:p>
          <w:p w:rsidR="004232D7" w:rsidRPr="00F33193" w:rsidRDefault="004232D7" w:rsidP="00F33193">
            <w:r w:rsidRPr="00F33193">
              <w:t> </w:t>
            </w:r>
          </w:p>
          <w:p w:rsidR="004232D7" w:rsidRPr="00F33193" w:rsidRDefault="004232D7" w:rsidP="00F33193">
            <w:r w:rsidRPr="00F33193">
              <w:t xml:space="preserve">«______»____________20____г.                           </w:t>
            </w:r>
          </w:p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> 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2D7" w:rsidRPr="00F33193" w:rsidRDefault="004232D7" w:rsidP="00F33193">
            <w:r w:rsidRPr="00F33193">
              <w:t xml:space="preserve"> _____________ (________________)      </w:t>
            </w:r>
          </w:p>
          <w:p w:rsidR="004232D7" w:rsidRPr="00F33193" w:rsidRDefault="004232D7" w:rsidP="00F33193">
            <w:r w:rsidRPr="00F33193">
              <w:t xml:space="preserve"> (подпись)   (фамилия, инициалы)</w:t>
            </w:r>
          </w:p>
          <w:p w:rsidR="004232D7" w:rsidRPr="00F33193" w:rsidRDefault="004232D7" w:rsidP="00F33193">
            <w:r w:rsidRPr="00F33193">
              <w:t> </w:t>
            </w:r>
          </w:p>
          <w:p w:rsidR="004232D7" w:rsidRPr="00F33193" w:rsidRDefault="004232D7" w:rsidP="00F33193">
            <w:r w:rsidRPr="00F33193">
              <w:t xml:space="preserve">«______»________ 20_____г.   </w:t>
            </w:r>
          </w:p>
        </w:tc>
      </w:tr>
    </w:tbl>
    <w:p w:rsidR="004232D7" w:rsidRDefault="004232D7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Pr="00F33193" w:rsidRDefault="00F33193" w:rsidP="00F33193"/>
    <w:p w:rsidR="004232D7" w:rsidRPr="00F33193" w:rsidRDefault="004232D7" w:rsidP="00F33193"/>
    <w:p w:rsidR="00100443" w:rsidRPr="00F33193" w:rsidRDefault="00100443" w:rsidP="00F33193">
      <w:pPr>
        <w:jc w:val="right"/>
        <w:rPr>
          <w:rFonts w:eastAsia="Calibri"/>
        </w:rPr>
      </w:pPr>
      <w:r w:rsidRPr="00F33193">
        <w:rPr>
          <w:rFonts w:eastAsia="Calibri"/>
        </w:rPr>
        <w:t>Приложение № 2</w:t>
      </w:r>
    </w:p>
    <w:p w:rsidR="00100443" w:rsidRPr="00F33193" w:rsidRDefault="00100443" w:rsidP="00F33193">
      <w:pPr>
        <w:jc w:val="right"/>
        <w:rPr>
          <w:rFonts w:eastAsia="Calibri"/>
        </w:rPr>
      </w:pPr>
      <w:r w:rsidRPr="00F33193">
        <w:rPr>
          <w:rFonts w:eastAsia="Calibri"/>
        </w:rPr>
        <w:t>к постановлению администрации</w:t>
      </w:r>
    </w:p>
    <w:p w:rsidR="00100443" w:rsidRPr="00F33193" w:rsidRDefault="008122BA" w:rsidP="00F33193">
      <w:pPr>
        <w:jc w:val="right"/>
        <w:rPr>
          <w:rFonts w:eastAsia="Calibri"/>
        </w:rPr>
      </w:pPr>
      <w:r w:rsidRPr="00F33193">
        <w:rPr>
          <w:rFonts w:eastAsia="Calibri"/>
        </w:rPr>
        <w:t>Петропавловского</w:t>
      </w:r>
      <w:r w:rsidR="00100443" w:rsidRPr="00F33193">
        <w:rPr>
          <w:rFonts w:eastAsia="Calibri"/>
        </w:rPr>
        <w:t xml:space="preserve"> муниципального района Воронежской области</w:t>
      </w:r>
    </w:p>
    <w:p w:rsidR="00100443" w:rsidRPr="00F33193" w:rsidRDefault="00100443" w:rsidP="00F33193">
      <w:pPr>
        <w:jc w:val="right"/>
        <w:rPr>
          <w:rFonts w:eastAsia="Calibri"/>
        </w:rPr>
      </w:pPr>
      <w:r w:rsidRPr="00F33193">
        <w:rPr>
          <w:rFonts w:eastAsia="Calibri"/>
        </w:rPr>
        <w:t>о</w:t>
      </w:r>
      <w:r w:rsidR="00BB7690" w:rsidRPr="00F33193">
        <w:rPr>
          <w:rFonts w:eastAsia="Calibri"/>
        </w:rPr>
        <w:t xml:space="preserve">т </w:t>
      </w:r>
      <w:r w:rsidR="00BB7690" w:rsidRPr="00F33193">
        <w:rPr>
          <w:rFonts w:eastAsia="Calibri"/>
          <w:u w:val="single"/>
        </w:rPr>
        <w:t>21.01.2016</w:t>
      </w:r>
      <w:r w:rsidRPr="00F33193">
        <w:rPr>
          <w:rFonts w:eastAsia="Calibri"/>
          <w:u w:val="single"/>
        </w:rPr>
        <w:t>г. №</w:t>
      </w:r>
      <w:r w:rsidR="00BB7690" w:rsidRPr="00F33193">
        <w:rPr>
          <w:rFonts w:eastAsia="Calibri"/>
          <w:u w:val="single"/>
        </w:rPr>
        <w:t xml:space="preserve"> 6</w:t>
      </w:r>
    </w:p>
    <w:p w:rsidR="002D132E" w:rsidRPr="00F33193" w:rsidRDefault="002D132E" w:rsidP="00F33193"/>
    <w:p w:rsidR="002D132E" w:rsidRPr="00F33193" w:rsidRDefault="002D132E" w:rsidP="00F33193"/>
    <w:p w:rsidR="00361BB6" w:rsidRPr="00F33193" w:rsidRDefault="00A4774B" w:rsidP="00F33193">
      <w:pPr>
        <w:jc w:val="center"/>
      </w:pPr>
      <w:r w:rsidRPr="00F33193">
        <w:t>Порядок работы комиссии по передаче подарка, полученного муниципальными служащими,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обязанностей, сдачи и оценке подарка, реализации (выкупа) и зачисления средств, вырученных от его реализации</w:t>
      </w:r>
    </w:p>
    <w:p w:rsidR="00793D05" w:rsidRPr="00F33193" w:rsidRDefault="00793D05" w:rsidP="00F33193">
      <w:pPr>
        <w:jc w:val="center"/>
      </w:pPr>
      <w:r w:rsidRPr="00F33193">
        <w:rPr>
          <w:rStyle w:val="a5"/>
          <w:rFonts w:cs="Arial"/>
          <w:sz w:val="26"/>
          <w:szCs w:val="26"/>
        </w:rPr>
        <w:t>1.</w:t>
      </w:r>
      <w:r w:rsidR="00B9124A" w:rsidRPr="00F33193">
        <w:rPr>
          <w:rStyle w:val="a5"/>
          <w:rFonts w:cs="Arial"/>
          <w:sz w:val="26"/>
          <w:szCs w:val="26"/>
        </w:rPr>
        <w:t xml:space="preserve"> </w:t>
      </w:r>
      <w:r w:rsidRPr="00F33193">
        <w:rPr>
          <w:rStyle w:val="a5"/>
          <w:rFonts w:cs="Arial"/>
          <w:sz w:val="26"/>
          <w:szCs w:val="26"/>
        </w:rPr>
        <w:t>Общие положения</w:t>
      </w:r>
    </w:p>
    <w:p w:rsidR="00B9124A" w:rsidRPr="00F33193" w:rsidRDefault="00793D05" w:rsidP="00F33193">
      <w:pPr>
        <w:rPr>
          <w:rStyle w:val="a5"/>
          <w:rFonts w:cs="Arial"/>
          <w:sz w:val="26"/>
          <w:szCs w:val="26"/>
        </w:rPr>
      </w:pPr>
      <w:r w:rsidRPr="00F33193">
        <w:t xml:space="preserve">Комиссия </w:t>
      </w:r>
      <w:r w:rsidR="006F07DC" w:rsidRPr="00F33193">
        <w:t>по передачи подарков, полученных муниципальными служащими в связи</w:t>
      </w:r>
      <w:r w:rsidR="00577AD0" w:rsidRPr="00F33193">
        <w:t xml:space="preserve"> с протокольными мероприятиями, служебными командировками и другими официальными мероприятиями, участие в которых связано  с исполнением ими должностных обязанностей</w:t>
      </w:r>
      <w:r w:rsidR="006F07DC" w:rsidRPr="00F33193">
        <w:t xml:space="preserve"> </w:t>
      </w:r>
      <w:r w:rsidRPr="00F33193">
        <w:t>(далее — Комиссия) создана с целью определения стоимости</w:t>
      </w:r>
      <w:r w:rsidR="00BA33EE" w:rsidRPr="00F33193">
        <w:t xml:space="preserve"> и последующей реализации</w:t>
      </w:r>
      <w:r w:rsidRPr="00F33193">
        <w:t xml:space="preserve"> подарков, полученных</w:t>
      </w:r>
      <w:r w:rsidR="00B9124A" w:rsidRPr="00F33193">
        <w:t xml:space="preserve"> муниципальными служащими администрации </w:t>
      </w:r>
      <w:r w:rsidR="009C67B4" w:rsidRPr="00F33193">
        <w:t>Петропавловского</w:t>
      </w:r>
      <w:r w:rsidR="00B9124A" w:rsidRPr="00F33193">
        <w:t xml:space="preserve"> муниципального района в связи с протокольными мероприятиями, служебными командировками и другими официальными мероприятиями</w:t>
      </w:r>
      <w:r w:rsidR="00B9124A" w:rsidRPr="00F33193">
        <w:rPr>
          <w:rStyle w:val="a5"/>
          <w:rFonts w:cs="Arial"/>
          <w:sz w:val="26"/>
          <w:szCs w:val="26"/>
        </w:rPr>
        <w:t>.</w:t>
      </w:r>
    </w:p>
    <w:p w:rsidR="00793D05" w:rsidRPr="00F33193" w:rsidRDefault="00793D05" w:rsidP="00F33193">
      <w:r w:rsidRPr="00F33193">
        <w:rPr>
          <w:rStyle w:val="a5"/>
          <w:rFonts w:cs="Arial"/>
          <w:sz w:val="26"/>
          <w:szCs w:val="26"/>
        </w:rPr>
        <w:t>2.</w:t>
      </w:r>
      <w:r w:rsidR="00B9124A" w:rsidRPr="00F33193">
        <w:rPr>
          <w:rStyle w:val="a5"/>
          <w:rFonts w:cs="Arial"/>
          <w:sz w:val="26"/>
          <w:szCs w:val="26"/>
        </w:rPr>
        <w:t xml:space="preserve"> </w:t>
      </w:r>
      <w:r w:rsidRPr="00F33193">
        <w:rPr>
          <w:rStyle w:val="a5"/>
          <w:rFonts w:cs="Arial"/>
          <w:sz w:val="26"/>
          <w:szCs w:val="26"/>
        </w:rPr>
        <w:t>Принципы работы Комиссии</w:t>
      </w:r>
    </w:p>
    <w:p w:rsidR="00793D05" w:rsidRPr="00F33193" w:rsidRDefault="00B9124A" w:rsidP="00F33193">
      <w:r w:rsidRPr="00F33193">
        <w:t>Р</w:t>
      </w:r>
      <w:r w:rsidR="00793D05" w:rsidRPr="00F33193">
        <w:t>абота Комиссии осу</w:t>
      </w:r>
      <w:r w:rsidRPr="00F33193">
        <w:t>ществляется на основе принципов:</w:t>
      </w:r>
    </w:p>
    <w:p w:rsidR="00793D05" w:rsidRPr="00F33193" w:rsidRDefault="00793D05" w:rsidP="00F33193">
      <w:r w:rsidRPr="00F33193">
        <w:t>- законности;</w:t>
      </w:r>
    </w:p>
    <w:p w:rsidR="00793D05" w:rsidRPr="00F33193" w:rsidRDefault="00793D05" w:rsidP="00F33193">
      <w:r w:rsidRPr="00F33193">
        <w:t>- доступности информации о деятельности</w:t>
      </w:r>
      <w:r w:rsidR="003321D0" w:rsidRPr="00F33193">
        <w:t xml:space="preserve"> Комиссии</w:t>
      </w:r>
      <w:r w:rsidRPr="00F33193">
        <w:t>;</w:t>
      </w:r>
    </w:p>
    <w:p w:rsidR="00793D05" w:rsidRPr="00F33193" w:rsidRDefault="00793D05" w:rsidP="00F33193">
      <w:r w:rsidRPr="00F33193">
        <w:t>- объективности оценки;</w:t>
      </w:r>
    </w:p>
    <w:p w:rsidR="00793D05" w:rsidRPr="00F33193" w:rsidRDefault="00793D05" w:rsidP="00F33193">
      <w:r w:rsidRPr="00F33193">
        <w:t>- противодействие коррупции;</w:t>
      </w:r>
    </w:p>
    <w:p w:rsidR="007B5D65" w:rsidRPr="00F33193" w:rsidRDefault="00793D05" w:rsidP="00F33193">
      <w:r w:rsidRPr="00F33193">
        <w:t xml:space="preserve">- соблюдение </w:t>
      </w:r>
      <w:r w:rsidR="00302093" w:rsidRPr="00F33193">
        <w:t>Кодекса этики и служебного поведения муниц</w:t>
      </w:r>
      <w:r w:rsidR="00F1313A" w:rsidRPr="00F33193">
        <w:t>ипальных служащих Петропавловского</w:t>
      </w:r>
      <w:r w:rsidR="00302093" w:rsidRPr="00F33193">
        <w:t xml:space="preserve"> муниципального района Воронежской области.</w:t>
      </w:r>
    </w:p>
    <w:p w:rsidR="00793D05" w:rsidRPr="00F33193" w:rsidRDefault="00CE0C69" w:rsidP="00F33193">
      <w:r w:rsidRPr="00F33193">
        <w:rPr>
          <w:rStyle w:val="a5"/>
          <w:rFonts w:cs="Arial"/>
          <w:sz w:val="26"/>
          <w:szCs w:val="26"/>
        </w:rPr>
        <w:t>3</w:t>
      </w:r>
      <w:r w:rsidR="00793D05" w:rsidRPr="00F33193">
        <w:rPr>
          <w:rStyle w:val="a5"/>
          <w:rFonts w:cs="Arial"/>
          <w:sz w:val="26"/>
          <w:szCs w:val="26"/>
        </w:rPr>
        <w:t>.</w:t>
      </w:r>
      <w:r w:rsidR="00B9124A" w:rsidRPr="00F33193">
        <w:rPr>
          <w:rStyle w:val="a5"/>
          <w:rFonts w:cs="Arial"/>
          <w:sz w:val="26"/>
          <w:szCs w:val="26"/>
        </w:rPr>
        <w:t xml:space="preserve"> </w:t>
      </w:r>
      <w:r w:rsidR="00793D05" w:rsidRPr="00F33193">
        <w:rPr>
          <w:rStyle w:val="a5"/>
          <w:rFonts w:cs="Arial"/>
          <w:sz w:val="26"/>
          <w:szCs w:val="26"/>
        </w:rPr>
        <w:t>Организация деятельности</w:t>
      </w:r>
    </w:p>
    <w:p w:rsidR="008060C8" w:rsidRPr="00F33193" w:rsidRDefault="008060C8" w:rsidP="00F33193">
      <w:r w:rsidRPr="00F33193">
        <w:t xml:space="preserve">Заседания Комиссии проводятся по мере поступления заявлений муниципальных служащих, в срок, </w:t>
      </w:r>
      <w:r w:rsidR="00F1313A" w:rsidRPr="00F33193">
        <w:t xml:space="preserve"> </w:t>
      </w:r>
      <w:r w:rsidRPr="00F33193">
        <w:t xml:space="preserve">не превышающий 10 рабочих дней со дня подачи заявления. </w:t>
      </w:r>
    </w:p>
    <w:p w:rsidR="00793D05" w:rsidRPr="00F33193" w:rsidRDefault="00793D05" w:rsidP="00F33193">
      <w:r w:rsidRPr="00F33193">
        <w:t xml:space="preserve">Заседания </w:t>
      </w:r>
      <w:r w:rsidR="00A95992" w:rsidRPr="00F33193">
        <w:t>К</w:t>
      </w:r>
      <w:r w:rsidRPr="00F33193">
        <w:t>омиссии считаются правомочными, если на них присутствует не менее половины ее членов. При отсутствии председателя комиссии и заместителя председателя Комиссии одновременно членами Комиссии избирается председатель из состава комиссии большинством голосов.</w:t>
      </w:r>
    </w:p>
    <w:p w:rsidR="00110606" w:rsidRPr="00F33193" w:rsidRDefault="00110606" w:rsidP="00F33193">
      <w:r w:rsidRPr="00F33193">
        <w:t xml:space="preserve">Решение Комиссии принимается большинством голосов и оформляется протоколом заседания Комиссии, который подписывается всеми присутствующими на заседании членами комиссии. </w:t>
      </w:r>
    </w:p>
    <w:p w:rsidR="00110606" w:rsidRPr="00F33193" w:rsidRDefault="00110606" w:rsidP="00F33193">
      <w:r w:rsidRPr="00F33193">
        <w:t>В случае получения подарка лицом, входящим в состав Комиссии, указанное лицо не принимает участия в заседании Комиссии.</w:t>
      </w:r>
    </w:p>
    <w:p w:rsidR="00110606" w:rsidRPr="00F33193" w:rsidRDefault="00110606" w:rsidP="00F33193">
      <w:r w:rsidRPr="00F33193">
        <w:t xml:space="preserve">8. В случае отсутствия документов, подтверждающих стоимость подарка или если стоимость подарка, указанная в подтверждающих стоимость подарка документах, не соответствует его рыночной стоимости, его стоимость </w:t>
      </w:r>
      <w:r w:rsidR="00A95992" w:rsidRPr="00F33193">
        <w:t xml:space="preserve">может </w:t>
      </w:r>
      <w:r w:rsidRPr="00F33193">
        <w:t>определят</w:t>
      </w:r>
      <w:r w:rsidR="00A95992" w:rsidRPr="00F33193">
        <w:t>ь</w:t>
      </w:r>
      <w:r w:rsidRPr="00F33193">
        <w:t>ся Комиссией по среднерыночной цене аналогичного подарка.</w:t>
      </w:r>
    </w:p>
    <w:p w:rsidR="00110606" w:rsidRPr="00F33193" w:rsidRDefault="00110606" w:rsidP="00F33193">
      <w:r w:rsidRPr="00F33193">
        <w:t xml:space="preserve">9. В случае если подарок имеет историческую, либо культурную ценность, или оценка подарка затруднена вследствие его уникальности, для его оценки могут </w:t>
      </w:r>
      <w:r w:rsidRPr="00F33193">
        <w:lastRenderedPageBreak/>
        <w:t xml:space="preserve">привлекаться </w:t>
      </w:r>
      <w:r w:rsidR="00C205D0" w:rsidRPr="00F33193">
        <w:t>специалисты (</w:t>
      </w:r>
      <w:r w:rsidRPr="00F33193">
        <w:t>эксперты</w:t>
      </w:r>
      <w:r w:rsidR="00C205D0" w:rsidRPr="00F33193">
        <w:t>)</w:t>
      </w:r>
      <w:r w:rsidRPr="00F33193">
        <w:t xml:space="preserve"> из числа высококвалифицированных специалистов </w:t>
      </w:r>
      <w:r w:rsidR="00A243B6" w:rsidRPr="00F33193">
        <w:t xml:space="preserve">(экспертов) </w:t>
      </w:r>
      <w:r w:rsidRPr="00F33193">
        <w:t>соответствующего профиля.</w:t>
      </w:r>
    </w:p>
    <w:p w:rsidR="00793D05" w:rsidRPr="00F33193" w:rsidRDefault="00793D05" w:rsidP="00F33193">
      <w:r w:rsidRPr="00F33193">
        <w:t xml:space="preserve">После определения стоимости подарка составляется заключение о его стоимости, которое выдается под роспись лицу, получившему данный подарок. Подарки, стоимость которых не превышает </w:t>
      </w:r>
      <w:r w:rsidR="00B9124A" w:rsidRPr="00F33193">
        <w:t>3 (</w:t>
      </w:r>
      <w:r w:rsidRPr="00F33193">
        <w:t>трех</w:t>
      </w:r>
      <w:r w:rsidR="00B9124A" w:rsidRPr="00F33193">
        <w:t>)</w:t>
      </w:r>
      <w:r w:rsidRPr="00F33193">
        <w:t xml:space="preserve"> тысяч рублей, возвращаются получившему лицу в порядке предусмотренному </w:t>
      </w:r>
      <w:r w:rsidR="002D132E" w:rsidRPr="00F33193">
        <w:t>Правилами</w:t>
      </w:r>
      <w:r w:rsidRPr="00F33193">
        <w:t>. Подарки, стоимость которых превышает</w:t>
      </w:r>
      <w:r w:rsidR="00B9124A" w:rsidRPr="00F33193">
        <w:t xml:space="preserve"> 3</w:t>
      </w:r>
      <w:r w:rsidRPr="00F33193">
        <w:t xml:space="preserve"> </w:t>
      </w:r>
      <w:r w:rsidR="00B9124A" w:rsidRPr="00F33193">
        <w:t>(</w:t>
      </w:r>
      <w:r w:rsidRPr="00F33193">
        <w:t>три</w:t>
      </w:r>
      <w:r w:rsidR="00B9124A" w:rsidRPr="00F33193">
        <w:t>)</w:t>
      </w:r>
      <w:r w:rsidRPr="00F33193">
        <w:t xml:space="preserve"> тысячи рублей,</w:t>
      </w:r>
      <w:r w:rsidR="00CE0C69" w:rsidRPr="00F33193">
        <w:t xml:space="preserve"> </w:t>
      </w:r>
      <w:r w:rsidRPr="00F33193">
        <w:t xml:space="preserve">в день определения их стоимости передаются в собственность </w:t>
      </w:r>
      <w:r w:rsidR="00CE0C69" w:rsidRPr="00F33193">
        <w:t xml:space="preserve">администрации </w:t>
      </w:r>
      <w:r w:rsidR="009C67B4" w:rsidRPr="00F33193">
        <w:t>Петропавловского</w:t>
      </w:r>
      <w:r w:rsidR="00CE0C69" w:rsidRPr="00F33193">
        <w:t xml:space="preserve"> муниципального района</w:t>
      </w:r>
      <w:r w:rsidRPr="00F33193">
        <w:t xml:space="preserve"> п</w:t>
      </w:r>
      <w:r w:rsidR="00B9124A" w:rsidRPr="00F33193">
        <w:t>о акту приема-передачи подарков</w:t>
      </w:r>
      <w:r w:rsidRPr="00F33193">
        <w:t>.</w:t>
      </w:r>
    </w:p>
    <w:p w:rsidR="00793D05" w:rsidRPr="00F33193" w:rsidRDefault="00CE0C69" w:rsidP="00F33193">
      <w:r w:rsidRPr="00F33193">
        <w:rPr>
          <w:rStyle w:val="a5"/>
          <w:rFonts w:cs="Arial"/>
          <w:sz w:val="26"/>
          <w:szCs w:val="26"/>
        </w:rPr>
        <w:t>4</w:t>
      </w:r>
      <w:r w:rsidR="00793D05" w:rsidRPr="00F33193">
        <w:rPr>
          <w:rStyle w:val="a5"/>
          <w:rFonts w:cs="Arial"/>
          <w:sz w:val="26"/>
          <w:szCs w:val="26"/>
        </w:rPr>
        <w:t>.</w:t>
      </w:r>
      <w:r w:rsidR="00B9124A" w:rsidRPr="00F33193">
        <w:rPr>
          <w:rStyle w:val="a5"/>
          <w:rFonts w:cs="Arial"/>
          <w:sz w:val="26"/>
          <w:szCs w:val="26"/>
        </w:rPr>
        <w:t xml:space="preserve"> </w:t>
      </w:r>
      <w:r w:rsidR="00793D05" w:rsidRPr="00F33193">
        <w:rPr>
          <w:rStyle w:val="a5"/>
          <w:rFonts w:cs="Arial"/>
          <w:sz w:val="26"/>
          <w:szCs w:val="26"/>
        </w:rPr>
        <w:t>Ответственность</w:t>
      </w:r>
    </w:p>
    <w:p w:rsidR="00793D05" w:rsidRPr="00F33193" w:rsidRDefault="00793D05" w:rsidP="00F33193">
      <w:r w:rsidRPr="00F33193">
        <w:t>Члены Комиссии несут полную ответственность за соблюдение законодательства, объективность и единств</w:t>
      </w:r>
      <w:r w:rsidR="00780E04" w:rsidRPr="00F33193">
        <w:t>о</w:t>
      </w:r>
      <w:r w:rsidRPr="00F33193">
        <w:t xml:space="preserve"> требований, предъявляемых </w:t>
      </w:r>
      <w:r w:rsidR="00780E04" w:rsidRPr="00F33193">
        <w:t>муниципальным служащим</w:t>
      </w:r>
      <w:r w:rsidRPr="00F33193">
        <w:t xml:space="preserve"> </w:t>
      </w:r>
      <w:r w:rsidR="00CE0C69" w:rsidRPr="00F33193">
        <w:t xml:space="preserve">администрации </w:t>
      </w:r>
      <w:r w:rsidR="009C67B4" w:rsidRPr="00F33193">
        <w:t>Петропавловского</w:t>
      </w:r>
      <w:r w:rsidR="00CE0C69" w:rsidRPr="00F33193">
        <w:t xml:space="preserve"> муниципального района</w:t>
      </w:r>
      <w:r w:rsidRPr="00F33193">
        <w:t>.</w:t>
      </w:r>
    </w:p>
    <w:p w:rsidR="00793D05" w:rsidRPr="00F33193" w:rsidRDefault="00793D05" w:rsidP="00F33193">
      <w:r w:rsidRPr="00F33193">
        <w:t> </w:t>
      </w:r>
    </w:p>
    <w:p w:rsidR="00452D3B" w:rsidRPr="00F33193" w:rsidRDefault="00452D3B" w:rsidP="00F33193"/>
    <w:p w:rsidR="002D132E" w:rsidRPr="00F33193" w:rsidRDefault="002D132E" w:rsidP="00F33193"/>
    <w:p w:rsidR="002D132E" w:rsidRPr="00F33193" w:rsidRDefault="002D132E" w:rsidP="00F33193"/>
    <w:p w:rsidR="002D132E" w:rsidRPr="00F33193" w:rsidRDefault="002D132E" w:rsidP="00F33193"/>
    <w:p w:rsidR="002D132E" w:rsidRPr="00F33193" w:rsidRDefault="002D132E" w:rsidP="00F33193"/>
    <w:p w:rsidR="002D132E" w:rsidRPr="00F33193" w:rsidRDefault="002D132E" w:rsidP="00F33193"/>
    <w:p w:rsidR="002D132E" w:rsidRPr="00F33193" w:rsidRDefault="002D132E" w:rsidP="00F33193"/>
    <w:p w:rsidR="002D132E" w:rsidRPr="00F33193" w:rsidRDefault="002D132E" w:rsidP="00F33193"/>
    <w:p w:rsidR="002D132E" w:rsidRPr="00F33193" w:rsidRDefault="002D132E" w:rsidP="00F33193"/>
    <w:p w:rsidR="002D132E" w:rsidRPr="00F33193" w:rsidRDefault="002D132E" w:rsidP="00F33193"/>
    <w:p w:rsidR="002D132E" w:rsidRPr="00F33193" w:rsidRDefault="002D132E" w:rsidP="00F33193"/>
    <w:p w:rsidR="005A3E84" w:rsidRPr="00F33193" w:rsidRDefault="005A3E84" w:rsidP="00F33193"/>
    <w:p w:rsidR="005A3E84" w:rsidRPr="00F33193" w:rsidRDefault="005A3E84" w:rsidP="00F33193"/>
    <w:p w:rsidR="00301A49" w:rsidRPr="00F33193" w:rsidRDefault="00301A49" w:rsidP="00F33193"/>
    <w:p w:rsidR="00301A49" w:rsidRDefault="00301A49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Default="00F33193" w:rsidP="00F33193"/>
    <w:p w:rsidR="00F33193" w:rsidRPr="00F33193" w:rsidRDefault="00F33193" w:rsidP="00F33193"/>
    <w:p w:rsidR="002D132E" w:rsidRPr="00F33193" w:rsidRDefault="002D132E" w:rsidP="00F33193">
      <w:pPr>
        <w:jc w:val="right"/>
      </w:pPr>
    </w:p>
    <w:p w:rsidR="002D132E" w:rsidRPr="00F33193" w:rsidRDefault="002D132E" w:rsidP="00F33193">
      <w:pPr>
        <w:jc w:val="right"/>
        <w:rPr>
          <w:bCs/>
        </w:rPr>
      </w:pPr>
      <w:r w:rsidRPr="00F33193">
        <w:rPr>
          <w:bCs/>
        </w:rPr>
        <w:t>Приложение №3</w:t>
      </w:r>
    </w:p>
    <w:p w:rsidR="00F33193" w:rsidRDefault="002D132E" w:rsidP="00F33193">
      <w:pPr>
        <w:jc w:val="right"/>
        <w:rPr>
          <w:bCs/>
        </w:rPr>
      </w:pPr>
      <w:r w:rsidRPr="00F33193">
        <w:rPr>
          <w:bCs/>
        </w:rPr>
        <w:t>утверждено постановлением</w:t>
      </w:r>
    </w:p>
    <w:p w:rsidR="002D132E" w:rsidRPr="00F33193" w:rsidRDefault="00071AC7" w:rsidP="00F33193">
      <w:pPr>
        <w:jc w:val="right"/>
        <w:rPr>
          <w:bCs/>
        </w:rPr>
      </w:pPr>
      <w:r w:rsidRPr="00F33193">
        <w:rPr>
          <w:bCs/>
        </w:rPr>
        <w:t xml:space="preserve"> </w:t>
      </w:r>
      <w:r w:rsidR="002D132E" w:rsidRPr="00F33193">
        <w:rPr>
          <w:bCs/>
        </w:rPr>
        <w:t xml:space="preserve">администрации </w:t>
      </w:r>
      <w:r w:rsidR="009C67B4" w:rsidRPr="00F33193">
        <w:rPr>
          <w:bCs/>
        </w:rPr>
        <w:t>Петропавловского</w:t>
      </w:r>
      <w:r w:rsidRPr="00F33193">
        <w:rPr>
          <w:bCs/>
        </w:rPr>
        <w:t xml:space="preserve"> </w:t>
      </w:r>
      <w:r w:rsidR="002D132E" w:rsidRPr="00F33193">
        <w:rPr>
          <w:bCs/>
        </w:rPr>
        <w:t>муниципального района</w:t>
      </w:r>
    </w:p>
    <w:p w:rsidR="002D132E" w:rsidRPr="00F33193" w:rsidRDefault="00BB7690" w:rsidP="00F33193">
      <w:pPr>
        <w:jc w:val="right"/>
      </w:pPr>
      <w:r w:rsidRPr="00F33193">
        <w:t xml:space="preserve">от   </w:t>
      </w:r>
      <w:r w:rsidRPr="00F33193">
        <w:rPr>
          <w:u w:val="single"/>
        </w:rPr>
        <w:t>21.01.2016 г. № 6</w:t>
      </w:r>
    </w:p>
    <w:p w:rsidR="002D132E" w:rsidRPr="00F33193" w:rsidRDefault="002D132E" w:rsidP="00F33193">
      <w:pPr>
        <w:rPr>
          <w:rStyle w:val="a5"/>
          <w:rFonts w:cs="Arial"/>
          <w:sz w:val="26"/>
          <w:szCs w:val="26"/>
        </w:rPr>
      </w:pPr>
    </w:p>
    <w:p w:rsidR="00036966" w:rsidRPr="00F33193" w:rsidRDefault="002D132E" w:rsidP="00F33193">
      <w:pPr>
        <w:jc w:val="center"/>
        <w:rPr>
          <w:rStyle w:val="a5"/>
          <w:rFonts w:cs="Arial"/>
          <w:b w:val="0"/>
          <w:sz w:val="26"/>
          <w:szCs w:val="26"/>
        </w:rPr>
      </w:pPr>
      <w:r w:rsidRPr="00F33193">
        <w:rPr>
          <w:rStyle w:val="a5"/>
          <w:rFonts w:cs="Arial"/>
          <w:b w:val="0"/>
          <w:sz w:val="26"/>
          <w:szCs w:val="26"/>
        </w:rPr>
        <w:t>Состав</w:t>
      </w:r>
      <w:r w:rsidR="00D0172E" w:rsidRPr="00F33193">
        <w:rPr>
          <w:rStyle w:val="a5"/>
          <w:rFonts w:cs="Arial"/>
          <w:b w:val="0"/>
          <w:sz w:val="26"/>
          <w:szCs w:val="26"/>
        </w:rPr>
        <w:t xml:space="preserve"> </w:t>
      </w:r>
      <w:r w:rsidR="005A3E84" w:rsidRPr="00F33193">
        <w:rPr>
          <w:rStyle w:val="a5"/>
          <w:rFonts w:cs="Arial"/>
          <w:b w:val="0"/>
          <w:sz w:val="26"/>
          <w:szCs w:val="26"/>
        </w:rPr>
        <w:t>к</w:t>
      </w:r>
      <w:r w:rsidRPr="00F33193">
        <w:rPr>
          <w:rStyle w:val="a5"/>
          <w:rFonts w:cs="Arial"/>
          <w:b w:val="0"/>
          <w:sz w:val="26"/>
          <w:szCs w:val="26"/>
        </w:rPr>
        <w:t>омиссии</w:t>
      </w:r>
    </w:p>
    <w:p w:rsidR="005A3E84" w:rsidRPr="00F33193" w:rsidRDefault="005A3E84" w:rsidP="00F33193">
      <w:pPr>
        <w:jc w:val="center"/>
        <w:rPr>
          <w:rStyle w:val="a5"/>
          <w:rFonts w:cs="Arial"/>
          <w:b w:val="0"/>
          <w:sz w:val="26"/>
          <w:szCs w:val="26"/>
        </w:rPr>
      </w:pPr>
      <w:r w:rsidRPr="00F33193">
        <w:t>по передаче подарка, полученного муниципальными служащими</w:t>
      </w:r>
      <w:r w:rsidRPr="00F33193">
        <w:rPr>
          <w:rStyle w:val="a5"/>
          <w:rFonts w:cs="Arial"/>
          <w:b w:val="0"/>
          <w:sz w:val="26"/>
          <w:szCs w:val="26"/>
        </w:rPr>
        <w:t xml:space="preserve"> администрации Петропавловского муниципального района</w:t>
      </w:r>
      <w:r w:rsidRPr="00F33193">
        <w:t xml:space="preserve">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обязанностей, сдачи и оценке подарка, реализации (выкупа) и зачисления средств, вырученных от его реализации</w:t>
      </w:r>
    </w:p>
    <w:p w:rsidR="00E454BF" w:rsidRPr="00F33193" w:rsidRDefault="00E454BF" w:rsidP="00F33193">
      <w:pPr>
        <w:jc w:val="center"/>
        <w:rPr>
          <w:b/>
        </w:rPr>
      </w:pPr>
    </w:p>
    <w:tbl>
      <w:tblPr>
        <w:tblW w:w="9382" w:type="dxa"/>
        <w:tblInd w:w="-60" w:type="dxa"/>
        <w:tblLook w:val="0000" w:firstRow="0" w:lastRow="0" w:firstColumn="0" w:lastColumn="0" w:noHBand="0" w:noVBand="0"/>
      </w:tblPr>
      <w:tblGrid>
        <w:gridCol w:w="3531"/>
        <w:gridCol w:w="5851"/>
      </w:tblGrid>
      <w:tr w:rsidR="004F0F45" w:rsidRPr="00F33193" w:rsidTr="00A124C0">
        <w:tc>
          <w:tcPr>
            <w:tcW w:w="3531" w:type="dxa"/>
          </w:tcPr>
          <w:p w:rsidR="004F0F45" w:rsidRPr="00F33193" w:rsidRDefault="004F0F45" w:rsidP="00F33193">
            <w:pPr>
              <w:ind w:firstLine="0"/>
              <w:rPr>
                <w:bCs/>
              </w:rPr>
            </w:pPr>
            <w:r w:rsidRPr="00F33193">
              <w:rPr>
                <w:bCs/>
              </w:rPr>
              <w:t>Савенко Виктор Иванович</w:t>
            </w:r>
          </w:p>
        </w:tc>
        <w:tc>
          <w:tcPr>
            <w:tcW w:w="5851" w:type="dxa"/>
          </w:tcPr>
          <w:p w:rsidR="004F0F45" w:rsidRPr="00F33193" w:rsidRDefault="004F0F45" w:rsidP="00F33193">
            <w:pPr>
              <w:ind w:firstLine="0"/>
            </w:pPr>
            <w:r w:rsidRPr="00F33193">
              <w:t>- руководитель аппарата администрации  Петропавловского муниципального района, председатель  комиссии</w:t>
            </w:r>
            <w:r w:rsidR="00577AD0" w:rsidRPr="00F33193">
              <w:t>;</w:t>
            </w:r>
          </w:p>
          <w:p w:rsidR="004F0F45" w:rsidRPr="00F33193" w:rsidRDefault="004F0F45" w:rsidP="00F33193">
            <w:pPr>
              <w:ind w:firstLine="0"/>
              <w:rPr>
                <w:b/>
                <w:bCs/>
              </w:rPr>
            </w:pPr>
          </w:p>
        </w:tc>
      </w:tr>
      <w:tr w:rsidR="004F0F45" w:rsidRPr="00F33193" w:rsidTr="00A124C0">
        <w:tc>
          <w:tcPr>
            <w:tcW w:w="3531" w:type="dxa"/>
          </w:tcPr>
          <w:p w:rsidR="004F0F45" w:rsidRPr="00F33193" w:rsidRDefault="004F0F45" w:rsidP="00F33193">
            <w:pPr>
              <w:ind w:firstLine="0"/>
            </w:pPr>
            <w:r w:rsidRPr="00F33193">
              <w:t>Индюкова  Юлия Александровна</w:t>
            </w:r>
          </w:p>
        </w:tc>
        <w:tc>
          <w:tcPr>
            <w:tcW w:w="5851" w:type="dxa"/>
          </w:tcPr>
          <w:p w:rsidR="004F0F45" w:rsidRPr="00F33193" w:rsidRDefault="004F0F45" w:rsidP="00F33193">
            <w:pPr>
              <w:ind w:firstLine="0"/>
            </w:pPr>
            <w:r w:rsidRPr="00F33193">
              <w:t>- начальник отдела организационной работы и делопроизводства администрации  Петропавловского муниципального района, заместитель председателя   комиссии</w:t>
            </w:r>
            <w:r w:rsidR="00577AD0" w:rsidRPr="00F33193">
              <w:t>;</w:t>
            </w:r>
          </w:p>
          <w:p w:rsidR="004F0F45" w:rsidRPr="00F33193" w:rsidRDefault="004F0F45" w:rsidP="00F33193">
            <w:pPr>
              <w:ind w:firstLine="0"/>
            </w:pPr>
          </w:p>
        </w:tc>
      </w:tr>
      <w:tr w:rsidR="004F0F45" w:rsidRPr="00F33193" w:rsidTr="00A124C0">
        <w:tc>
          <w:tcPr>
            <w:tcW w:w="3531" w:type="dxa"/>
          </w:tcPr>
          <w:p w:rsidR="004F0F45" w:rsidRPr="00F33193" w:rsidRDefault="00577AD0" w:rsidP="00F33193">
            <w:pPr>
              <w:ind w:firstLine="0"/>
            </w:pPr>
            <w:r w:rsidRPr="00F33193">
              <w:t>Бабичева Галина Егоровна</w:t>
            </w:r>
          </w:p>
        </w:tc>
        <w:tc>
          <w:tcPr>
            <w:tcW w:w="5851" w:type="dxa"/>
          </w:tcPr>
          <w:p w:rsidR="004F0F45" w:rsidRPr="00F33193" w:rsidRDefault="004F0F45" w:rsidP="00F33193">
            <w:pPr>
              <w:ind w:firstLine="0"/>
              <w:rPr>
                <w:b/>
                <w:bCs/>
              </w:rPr>
            </w:pPr>
            <w:r w:rsidRPr="00F33193">
              <w:t>- и.о. главного специалиста отдела организационной работы и делопроизводства администрации Петропавловского муниципального района, секретарь  комиссии</w:t>
            </w:r>
            <w:r w:rsidR="00577AD0" w:rsidRPr="00F33193">
              <w:t>;</w:t>
            </w:r>
          </w:p>
        </w:tc>
      </w:tr>
      <w:tr w:rsidR="004F0F45" w:rsidRPr="00F33193" w:rsidTr="00A124C0">
        <w:trPr>
          <w:cantSplit/>
          <w:trHeight w:val="732"/>
        </w:trPr>
        <w:tc>
          <w:tcPr>
            <w:tcW w:w="9382" w:type="dxa"/>
            <w:gridSpan w:val="2"/>
          </w:tcPr>
          <w:p w:rsidR="004F0F45" w:rsidRPr="00F33193" w:rsidRDefault="004F0F45" w:rsidP="00F33193">
            <w:pPr>
              <w:ind w:firstLine="0"/>
            </w:pPr>
          </w:p>
          <w:p w:rsidR="004F0F45" w:rsidRPr="00F33193" w:rsidRDefault="004F0F45" w:rsidP="00F33193">
            <w:pPr>
              <w:ind w:firstLine="0"/>
            </w:pPr>
            <w:r w:rsidRPr="00F33193">
              <w:t>Члены  комиссии:</w:t>
            </w:r>
          </w:p>
        </w:tc>
      </w:tr>
      <w:tr w:rsidR="004F0F45" w:rsidRPr="00F33193" w:rsidTr="00A124C0">
        <w:trPr>
          <w:trHeight w:val="738"/>
        </w:trPr>
        <w:tc>
          <w:tcPr>
            <w:tcW w:w="3531" w:type="dxa"/>
          </w:tcPr>
          <w:p w:rsidR="004F0F45" w:rsidRPr="00F33193" w:rsidRDefault="00577AD0" w:rsidP="00F33193">
            <w:pPr>
              <w:ind w:firstLine="0"/>
              <w:rPr>
                <w:bCs/>
              </w:rPr>
            </w:pPr>
            <w:r w:rsidRPr="00F33193">
              <w:rPr>
                <w:bCs/>
              </w:rPr>
              <w:t>Дегтярев Владимир Андреевич</w:t>
            </w:r>
          </w:p>
        </w:tc>
        <w:tc>
          <w:tcPr>
            <w:tcW w:w="5851" w:type="dxa"/>
          </w:tcPr>
          <w:p w:rsidR="004F0F45" w:rsidRPr="00F33193" w:rsidRDefault="004F0F45" w:rsidP="00F33193">
            <w:pPr>
              <w:ind w:firstLine="0"/>
              <w:rPr>
                <w:bCs/>
              </w:rPr>
            </w:pPr>
            <w:r w:rsidRPr="00F33193">
              <w:rPr>
                <w:bCs/>
              </w:rPr>
              <w:t xml:space="preserve">- </w:t>
            </w:r>
            <w:r w:rsidR="00577AD0" w:rsidRPr="00F33193">
              <w:rPr>
                <w:bCs/>
              </w:rPr>
              <w:t>и.о. руководителя</w:t>
            </w:r>
            <w:r w:rsidRPr="00F33193">
              <w:rPr>
                <w:bCs/>
              </w:rPr>
              <w:t xml:space="preserve"> отдела по экономике, управлению муниципальным имуществом и земельными отношениями администрации Петропавловского муниципального района</w:t>
            </w:r>
            <w:r w:rsidR="00577AD0" w:rsidRPr="00F33193">
              <w:rPr>
                <w:bCs/>
              </w:rPr>
              <w:t>;</w:t>
            </w:r>
          </w:p>
        </w:tc>
      </w:tr>
      <w:tr w:rsidR="004F0F45" w:rsidRPr="00F33193" w:rsidTr="00A124C0">
        <w:trPr>
          <w:trHeight w:val="595"/>
        </w:trPr>
        <w:tc>
          <w:tcPr>
            <w:tcW w:w="3531" w:type="dxa"/>
          </w:tcPr>
          <w:p w:rsidR="004F0F45" w:rsidRPr="00F33193" w:rsidRDefault="00577AD0" w:rsidP="00F33193">
            <w:pPr>
              <w:ind w:firstLine="0"/>
            </w:pPr>
            <w:r w:rsidRPr="00F33193">
              <w:t xml:space="preserve">Собинина  Валентина </w:t>
            </w:r>
            <w:r w:rsidR="007B1581" w:rsidRPr="00F33193">
              <w:t>Павловна</w:t>
            </w:r>
          </w:p>
        </w:tc>
        <w:tc>
          <w:tcPr>
            <w:tcW w:w="5851" w:type="dxa"/>
          </w:tcPr>
          <w:p w:rsidR="004F0F45" w:rsidRPr="00F33193" w:rsidRDefault="007B1581" w:rsidP="00F33193">
            <w:pPr>
              <w:ind w:firstLine="0"/>
              <w:rPr>
                <w:bCs/>
              </w:rPr>
            </w:pPr>
            <w:r w:rsidRPr="00F33193">
              <w:rPr>
                <w:bCs/>
              </w:rPr>
              <w:t>- начальник сектора учета и отчетности администрации Петропавловского муниципального района</w:t>
            </w:r>
            <w:r w:rsidR="00577AD0" w:rsidRPr="00F33193">
              <w:rPr>
                <w:bCs/>
              </w:rPr>
              <w:t>;</w:t>
            </w:r>
          </w:p>
        </w:tc>
      </w:tr>
      <w:tr w:rsidR="004F0F45" w:rsidRPr="00F33193" w:rsidTr="00A124C0">
        <w:trPr>
          <w:trHeight w:val="884"/>
        </w:trPr>
        <w:tc>
          <w:tcPr>
            <w:tcW w:w="3531" w:type="dxa"/>
          </w:tcPr>
          <w:p w:rsidR="004F0F45" w:rsidRPr="00F33193" w:rsidRDefault="004F0F45" w:rsidP="00F33193">
            <w:pPr>
              <w:ind w:firstLine="0"/>
            </w:pPr>
            <w:r w:rsidRPr="00F33193">
              <w:lastRenderedPageBreak/>
              <w:t>Овсянников Николай Михайлович</w:t>
            </w:r>
          </w:p>
        </w:tc>
        <w:tc>
          <w:tcPr>
            <w:tcW w:w="5851" w:type="dxa"/>
          </w:tcPr>
          <w:p w:rsidR="004F0F45" w:rsidRPr="00F33193" w:rsidRDefault="004F0F45" w:rsidP="00F33193">
            <w:pPr>
              <w:ind w:firstLine="0"/>
            </w:pPr>
            <w:r w:rsidRPr="00F33193">
              <w:t>- руководитель отдела по образованию администрации Петропавловского муниципального района</w:t>
            </w:r>
            <w:r w:rsidR="00577AD0" w:rsidRPr="00F33193">
              <w:t>;</w:t>
            </w:r>
          </w:p>
        </w:tc>
      </w:tr>
      <w:tr w:rsidR="004F0F45" w:rsidRPr="00F33193" w:rsidTr="00A124C0">
        <w:trPr>
          <w:trHeight w:val="884"/>
        </w:trPr>
        <w:tc>
          <w:tcPr>
            <w:tcW w:w="3531" w:type="dxa"/>
          </w:tcPr>
          <w:p w:rsidR="004F0F45" w:rsidRPr="00F33193" w:rsidRDefault="004F0F45" w:rsidP="00F33193">
            <w:pPr>
              <w:ind w:firstLine="0"/>
            </w:pPr>
            <w:r w:rsidRPr="00F33193">
              <w:t xml:space="preserve">Казьминова </w:t>
            </w:r>
          </w:p>
          <w:p w:rsidR="004F0F45" w:rsidRPr="00F33193" w:rsidRDefault="004F0F45" w:rsidP="00F33193">
            <w:pPr>
              <w:ind w:firstLine="0"/>
            </w:pPr>
            <w:r w:rsidRPr="00F33193">
              <w:t>Наталья Алексеевна</w:t>
            </w:r>
          </w:p>
        </w:tc>
        <w:tc>
          <w:tcPr>
            <w:tcW w:w="5851" w:type="dxa"/>
          </w:tcPr>
          <w:p w:rsidR="004F0F45" w:rsidRPr="00F33193" w:rsidRDefault="004F0F45" w:rsidP="00F33193">
            <w:pPr>
              <w:ind w:firstLine="0"/>
              <w:rPr>
                <w:bCs/>
              </w:rPr>
            </w:pPr>
            <w:r w:rsidRPr="00F33193">
              <w:rPr>
                <w:bCs/>
              </w:rPr>
              <w:t>- руководитель финансового отдела администрации Петропавловского  муниципального района</w:t>
            </w:r>
            <w:r w:rsidR="00577AD0" w:rsidRPr="00F33193">
              <w:rPr>
                <w:bCs/>
              </w:rPr>
              <w:t>.</w:t>
            </w:r>
          </w:p>
        </w:tc>
      </w:tr>
    </w:tbl>
    <w:p w:rsidR="002D132E" w:rsidRPr="00F33193" w:rsidRDefault="002D132E" w:rsidP="00F33193">
      <w:pPr>
        <w:ind w:firstLine="0"/>
      </w:pPr>
    </w:p>
    <w:sectPr w:rsidR="002D132E" w:rsidRPr="00F33193" w:rsidSect="00C301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11E" w:rsidRDefault="0004011E">
      <w:r>
        <w:separator/>
      </w:r>
    </w:p>
  </w:endnote>
  <w:endnote w:type="continuationSeparator" w:id="0">
    <w:p w:rsidR="0004011E" w:rsidRDefault="0004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193" w:rsidRDefault="00F3319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193" w:rsidRDefault="00F33193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193" w:rsidRDefault="00F3319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11E" w:rsidRDefault="0004011E">
      <w:r>
        <w:separator/>
      </w:r>
    </w:p>
  </w:footnote>
  <w:footnote w:type="continuationSeparator" w:id="0">
    <w:p w:rsidR="0004011E" w:rsidRDefault="00040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F23" w:rsidRDefault="000D1F23" w:rsidP="00421129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D1F23" w:rsidRDefault="000D1F23" w:rsidP="006B4543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02F" w:rsidRDefault="0026702F" w:rsidP="006B4543">
    <w:pPr>
      <w:pStyle w:val="a7"/>
      <w:ind w:right="360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26702F" w:rsidRDefault="0026702F" w:rsidP="006B4543">
    <w:pPr>
      <w:pStyle w:val="a7"/>
      <w:ind w:right="360"/>
      <w:rPr>
        <w:color w:val="800000"/>
        <w:sz w:val="20"/>
      </w:rPr>
    </w:pPr>
    <w:r>
      <w:rPr>
        <w:color w:val="800000"/>
        <w:sz w:val="20"/>
      </w:rPr>
      <w:t>Владелец: Собкалов Алексей Сергеевич</w:t>
    </w:r>
  </w:p>
  <w:p w:rsidR="0026702F" w:rsidRDefault="0026702F" w:rsidP="006B4543">
    <w:pPr>
      <w:pStyle w:val="a7"/>
      <w:ind w:right="360"/>
      <w:rPr>
        <w:color w:val="800000"/>
        <w:sz w:val="20"/>
      </w:rPr>
    </w:pPr>
    <w:r>
      <w:rPr>
        <w:color w:val="800000"/>
        <w:sz w:val="20"/>
      </w:rPr>
      <w:t>Должность: Глава администрации"397670</w:t>
    </w:r>
  </w:p>
  <w:p w:rsidR="0026702F" w:rsidRDefault="0026702F" w:rsidP="006B4543">
    <w:pPr>
      <w:pStyle w:val="a7"/>
      <w:ind w:right="360"/>
      <w:rPr>
        <w:color w:val="800000"/>
        <w:sz w:val="20"/>
      </w:rPr>
    </w:pPr>
    <w:r>
      <w:rPr>
        <w:color w:val="800000"/>
        <w:sz w:val="20"/>
      </w:rPr>
      <w:t>Дата подписи: 08.02.2016 14:41:49</w:t>
    </w:r>
  </w:p>
  <w:p w:rsidR="000D1F23" w:rsidRPr="0026702F" w:rsidRDefault="000D1F23" w:rsidP="006B4543">
    <w:pPr>
      <w:pStyle w:val="a7"/>
      <w:ind w:right="360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193" w:rsidRDefault="00F3319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34A1"/>
    <w:multiLevelType w:val="multilevel"/>
    <w:tmpl w:val="9A46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1384A"/>
    <w:multiLevelType w:val="hybridMultilevel"/>
    <w:tmpl w:val="B1220540"/>
    <w:lvl w:ilvl="0" w:tplc="9EB27A42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7C6E76"/>
    <w:multiLevelType w:val="hybridMultilevel"/>
    <w:tmpl w:val="324839AE"/>
    <w:lvl w:ilvl="0" w:tplc="2EBE8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61067B"/>
    <w:multiLevelType w:val="hybridMultilevel"/>
    <w:tmpl w:val="13DC5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7DC13188"/>
    <w:multiLevelType w:val="hybridMultilevel"/>
    <w:tmpl w:val="4BAECE5E"/>
    <w:lvl w:ilvl="0" w:tplc="E27E94B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7F786C0A"/>
    <w:multiLevelType w:val="multilevel"/>
    <w:tmpl w:val="F348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73"/>
    <w:rsid w:val="0000404F"/>
    <w:rsid w:val="00026F1D"/>
    <w:rsid w:val="00031AC7"/>
    <w:rsid w:val="00036966"/>
    <w:rsid w:val="000376A0"/>
    <w:rsid w:val="0004011E"/>
    <w:rsid w:val="00053A44"/>
    <w:rsid w:val="00060EF3"/>
    <w:rsid w:val="000679DB"/>
    <w:rsid w:val="00071AC7"/>
    <w:rsid w:val="000A798D"/>
    <w:rsid w:val="000B2AF2"/>
    <w:rsid w:val="000B587B"/>
    <w:rsid w:val="000C2452"/>
    <w:rsid w:val="000C5FD5"/>
    <w:rsid w:val="000C64A8"/>
    <w:rsid w:val="000D1393"/>
    <w:rsid w:val="000D1F23"/>
    <w:rsid w:val="000D5BCC"/>
    <w:rsid w:val="000E0842"/>
    <w:rsid w:val="000E4E77"/>
    <w:rsid w:val="000E5EC3"/>
    <w:rsid w:val="00100443"/>
    <w:rsid w:val="00110606"/>
    <w:rsid w:val="00125E93"/>
    <w:rsid w:val="001274D3"/>
    <w:rsid w:val="00136386"/>
    <w:rsid w:val="001378FC"/>
    <w:rsid w:val="001414FF"/>
    <w:rsid w:val="00144499"/>
    <w:rsid w:val="00151C72"/>
    <w:rsid w:val="0018268B"/>
    <w:rsid w:val="00185ACE"/>
    <w:rsid w:val="00185D28"/>
    <w:rsid w:val="001867A1"/>
    <w:rsid w:val="00193400"/>
    <w:rsid w:val="001A3E3E"/>
    <w:rsid w:val="001C2FB4"/>
    <w:rsid w:val="001D1B30"/>
    <w:rsid w:val="001D2C0F"/>
    <w:rsid w:val="001F18A1"/>
    <w:rsid w:val="001F3B57"/>
    <w:rsid w:val="00204951"/>
    <w:rsid w:val="00223EFB"/>
    <w:rsid w:val="002317A6"/>
    <w:rsid w:val="00231C21"/>
    <w:rsid w:val="00233C1D"/>
    <w:rsid w:val="00237337"/>
    <w:rsid w:val="00240FB4"/>
    <w:rsid w:val="002414F2"/>
    <w:rsid w:val="00245A9D"/>
    <w:rsid w:val="002476B3"/>
    <w:rsid w:val="002507C3"/>
    <w:rsid w:val="002513EC"/>
    <w:rsid w:val="002533DE"/>
    <w:rsid w:val="00255335"/>
    <w:rsid w:val="00264FEE"/>
    <w:rsid w:val="0026702F"/>
    <w:rsid w:val="00267048"/>
    <w:rsid w:val="002809C7"/>
    <w:rsid w:val="00285F48"/>
    <w:rsid w:val="002A6020"/>
    <w:rsid w:val="002C2D0E"/>
    <w:rsid w:val="002D132E"/>
    <w:rsid w:val="002D19C5"/>
    <w:rsid w:val="002D2528"/>
    <w:rsid w:val="002F0187"/>
    <w:rsid w:val="002F7C0A"/>
    <w:rsid w:val="00301A49"/>
    <w:rsid w:val="00302093"/>
    <w:rsid w:val="00303E92"/>
    <w:rsid w:val="00320CFE"/>
    <w:rsid w:val="00331D85"/>
    <w:rsid w:val="003321D0"/>
    <w:rsid w:val="00347B47"/>
    <w:rsid w:val="00356334"/>
    <w:rsid w:val="00361BB6"/>
    <w:rsid w:val="00363CA9"/>
    <w:rsid w:val="00381F11"/>
    <w:rsid w:val="003E13D3"/>
    <w:rsid w:val="003F2753"/>
    <w:rsid w:val="003F3535"/>
    <w:rsid w:val="003F35A5"/>
    <w:rsid w:val="003F4173"/>
    <w:rsid w:val="003F7A56"/>
    <w:rsid w:val="004049ED"/>
    <w:rsid w:val="00415139"/>
    <w:rsid w:val="00421129"/>
    <w:rsid w:val="004232D7"/>
    <w:rsid w:val="00424297"/>
    <w:rsid w:val="00426E7E"/>
    <w:rsid w:val="00447979"/>
    <w:rsid w:val="004508E9"/>
    <w:rsid w:val="00452D3B"/>
    <w:rsid w:val="00467DF9"/>
    <w:rsid w:val="00474AFC"/>
    <w:rsid w:val="0048445F"/>
    <w:rsid w:val="004E2708"/>
    <w:rsid w:val="004E532A"/>
    <w:rsid w:val="004F0F45"/>
    <w:rsid w:val="004F27D7"/>
    <w:rsid w:val="004F2FFD"/>
    <w:rsid w:val="004F380D"/>
    <w:rsid w:val="004F3F4A"/>
    <w:rsid w:val="004F64E1"/>
    <w:rsid w:val="00502DD3"/>
    <w:rsid w:val="00524426"/>
    <w:rsid w:val="0054328B"/>
    <w:rsid w:val="005436BF"/>
    <w:rsid w:val="0054566A"/>
    <w:rsid w:val="00553969"/>
    <w:rsid w:val="00556DEB"/>
    <w:rsid w:val="00560749"/>
    <w:rsid w:val="00563582"/>
    <w:rsid w:val="00575320"/>
    <w:rsid w:val="00577AD0"/>
    <w:rsid w:val="00581DE1"/>
    <w:rsid w:val="005A0C91"/>
    <w:rsid w:val="005A3E84"/>
    <w:rsid w:val="005A4FAB"/>
    <w:rsid w:val="005C5A80"/>
    <w:rsid w:val="005F544C"/>
    <w:rsid w:val="0064614A"/>
    <w:rsid w:val="00654766"/>
    <w:rsid w:val="006709D0"/>
    <w:rsid w:val="00672DCB"/>
    <w:rsid w:val="0068548E"/>
    <w:rsid w:val="0069412A"/>
    <w:rsid w:val="006A34D5"/>
    <w:rsid w:val="006B4543"/>
    <w:rsid w:val="006C0A8A"/>
    <w:rsid w:val="006C1710"/>
    <w:rsid w:val="006D19AB"/>
    <w:rsid w:val="006D2D1D"/>
    <w:rsid w:val="006D2F7E"/>
    <w:rsid w:val="006F07DC"/>
    <w:rsid w:val="00731611"/>
    <w:rsid w:val="00742947"/>
    <w:rsid w:val="00751D50"/>
    <w:rsid w:val="00752CB6"/>
    <w:rsid w:val="00763F8A"/>
    <w:rsid w:val="007748C6"/>
    <w:rsid w:val="00780E04"/>
    <w:rsid w:val="00782E2E"/>
    <w:rsid w:val="007862FC"/>
    <w:rsid w:val="00786A09"/>
    <w:rsid w:val="00793D05"/>
    <w:rsid w:val="007B1581"/>
    <w:rsid w:val="007B1DC0"/>
    <w:rsid w:val="007B5D65"/>
    <w:rsid w:val="007C1303"/>
    <w:rsid w:val="007D307A"/>
    <w:rsid w:val="007D64A0"/>
    <w:rsid w:val="007E43AE"/>
    <w:rsid w:val="007F2B64"/>
    <w:rsid w:val="007F649D"/>
    <w:rsid w:val="008026DB"/>
    <w:rsid w:val="00804706"/>
    <w:rsid w:val="008060C8"/>
    <w:rsid w:val="00807168"/>
    <w:rsid w:val="008122BA"/>
    <w:rsid w:val="0081438B"/>
    <w:rsid w:val="00824AC8"/>
    <w:rsid w:val="0082500A"/>
    <w:rsid w:val="0083081C"/>
    <w:rsid w:val="0083662C"/>
    <w:rsid w:val="00844C8A"/>
    <w:rsid w:val="00846A73"/>
    <w:rsid w:val="00850448"/>
    <w:rsid w:val="00856D2D"/>
    <w:rsid w:val="0086449A"/>
    <w:rsid w:val="00884347"/>
    <w:rsid w:val="00886C54"/>
    <w:rsid w:val="008B013B"/>
    <w:rsid w:val="008C0A35"/>
    <w:rsid w:val="008C4911"/>
    <w:rsid w:val="008C6FB9"/>
    <w:rsid w:val="008D35A1"/>
    <w:rsid w:val="008E06E9"/>
    <w:rsid w:val="008E0C4B"/>
    <w:rsid w:val="008E137F"/>
    <w:rsid w:val="008E40A3"/>
    <w:rsid w:val="008E70A7"/>
    <w:rsid w:val="008F1620"/>
    <w:rsid w:val="008F66B1"/>
    <w:rsid w:val="009142AE"/>
    <w:rsid w:val="009200FF"/>
    <w:rsid w:val="009216F9"/>
    <w:rsid w:val="00932430"/>
    <w:rsid w:val="0094550A"/>
    <w:rsid w:val="009465C2"/>
    <w:rsid w:val="009519B7"/>
    <w:rsid w:val="00954407"/>
    <w:rsid w:val="00954ABC"/>
    <w:rsid w:val="009602D9"/>
    <w:rsid w:val="009772B9"/>
    <w:rsid w:val="00983C0C"/>
    <w:rsid w:val="00986249"/>
    <w:rsid w:val="00992C76"/>
    <w:rsid w:val="009A1312"/>
    <w:rsid w:val="009A1739"/>
    <w:rsid w:val="009A1B4C"/>
    <w:rsid w:val="009B75C4"/>
    <w:rsid w:val="009C1703"/>
    <w:rsid w:val="009C3735"/>
    <w:rsid w:val="009C67B4"/>
    <w:rsid w:val="009D481F"/>
    <w:rsid w:val="009E29BC"/>
    <w:rsid w:val="009F1873"/>
    <w:rsid w:val="00A04C79"/>
    <w:rsid w:val="00A05D3F"/>
    <w:rsid w:val="00A124C0"/>
    <w:rsid w:val="00A235BE"/>
    <w:rsid w:val="00A243B6"/>
    <w:rsid w:val="00A4774B"/>
    <w:rsid w:val="00A5191C"/>
    <w:rsid w:val="00A667ED"/>
    <w:rsid w:val="00A678D7"/>
    <w:rsid w:val="00A72396"/>
    <w:rsid w:val="00A76B78"/>
    <w:rsid w:val="00A8347F"/>
    <w:rsid w:val="00A877D4"/>
    <w:rsid w:val="00A87C3E"/>
    <w:rsid w:val="00A90341"/>
    <w:rsid w:val="00A90AC2"/>
    <w:rsid w:val="00A924C6"/>
    <w:rsid w:val="00A94771"/>
    <w:rsid w:val="00A95992"/>
    <w:rsid w:val="00A978C2"/>
    <w:rsid w:val="00AA67D1"/>
    <w:rsid w:val="00AC351A"/>
    <w:rsid w:val="00AC6F46"/>
    <w:rsid w:val="00AE1AB6"/>
    <w:rsid w:val="00AE2D16"/>
    <w:rsid w:val="00AF7FD0"/>
    <w:rsid w:val="00B06C9D"/>
    <w:rsid w:val="00B07A82"/>
    <w:rsid w:val="00B13C22"/>
    <w:rsid w:val="00B27937"/>
    <w:rsid w:val="00B335B3"/>
    <w:rsid w:val="00B41C0B"/>
    <w:rsid w:val="00B4476F"/>
    <w:rsid w:val="00B56C37"/>
    <w:rsid w:val="00B57225"/>
    <w:rsid w:val="00B77B83"/>
    <w:rsid w:val="00B80D53"/>
    <w:rsid w:val="00B9124A"/>
    <w:rsid w:val="00B97F00"/>
    <w:rsid w:val="00BA0B6E"/>
    <w:rsid w:val="00BA1125"/>
    <w:rsid w:val="00BA33EE"/>
    <w:rsid w:val="00BA7B45"/>
    <w:rsid w:val="00BB7690"/>
    <w:rsid w:val="00BC057F"/>
    <w:rsid w:val="00BC731F"/>
    <w:rsid w:val="00BD09D6"/>
    <w:rsid w:val="00BD7444"/>
    <w:rsid w:val="00BE3734"/>
    <w:rsid w:val="00BF17D6"/>
    <w:rsid w:val="00C05475"/>
    <w:rsid w:val="00C06B05"/>
    <w:rsid w:val="00C14C9B"/>
    <w:rsid w:val="00C17103"/>
    <w:rsid w:val="00C205D0"/>
    <w:rsid w:val="00C24508"/>
    <w:rsid w:val="00C3012D"/>
    <w:rsid w:val="00C41276"/>
    <w:rsid w:val="00C6123A"/>
    <w:rsid w:val="00C61F6F"/>
    <w:rsid w:val="00C712AF"/>
    <w:rsid w:val="00CA2AF0"/>
    <w:rsid w:val="00CB5FEB"/>
    <w:rsid w:val="00CC0189"/>
    <w:rsid w:val="00CC353D"/>
    <w:rsid w:val="00CD1D75"/>
    <w:rsid w:val="00CD2354"/>
    <w:rsid w:val="00CD64BF"/>
    <w:rsid w:val="00CE0C69"/>
    <w:rsid w:val="00CF1C10"/>
    <w:rsid w:val="00CF4308"/>
    <w:rsid w:val="00D0172E"/>
    <w:rsid w:val="00D032CD"/>
    <w:rsid w:val="00D064D4"/>
    <w:rsid w:val="00D0697A"/>
    <w:rsid w:val="00D1215F"/>
    <w:rsid w:val="00D12432"/>
    <w:rsid w:val="00D12D18"/>
    <w:rsid w:val="00D2504B"/>
    <w:rsid w:val="00D26D9F"/>
    <w:rsid w:val="00D342A0"/>
    <w:rsid w:val="00D4154C"/>
    <w:rsid w:val="00D50442"/>
    <w:rsid w:val="00D60A8F"/>
    <w:rsid w:val="00D60D80"/>
    <w:rsid w:val="00D63003"/>
    <w:rsid w:val="00D65784"/>
    <w:rsid w:val="00D65AF9"/>
    <w:rsid w:val="00D7041D"/>
    <w:rsid w:val="00D75EB3"/>
    <w:rsid w:val="00D76D85"/>
    <w:rsid w:val="00D82610"/>
    <w:rsid w:val="00DA5341"/>
    <w:rsid w:val="00DB2285"/>
    <w:rsid w:val="00DC2005"/>
    <w:rsid w:val="00DC2A34"/>
    <w:rsid w:val="00DD607A"/>
    <w:rsid w:val="00E007BA"/>
    <w:rsid w:val="00E172A0"/>
    <w:rsid w:val="00E30795"/>
    <w:rsid w:val="00E3270E"/>
    <w:rsid w:val="00E34EC2"/>
    <w:rsid w:val="00E43C0E"/>
    <w:rsid w:val="00E454BF"/>
    <w:rsid w:val="00E525D1"/>
    <w:rsid w:val="00E729A4"/>
    <w:rsid w:val="00E765C5"/>
    <w:rsid w:val="00E80F61"/>
    <w:rsid w:val="00E93218"/>
    <w:rsid w:val="00EA153A"/>
    <w:rsid w:val="00EE506D"/>
    <w:rsid w:val="00EE7621"/>
    <w:rsid w:val="00EF0067"/>
    <w:rsid w:val="00F0640D"/>
    <w:rsid w:val="00F1313A"/>
    <w:rsid w:val="00F2172A"/>
    <w:rsid w:val="00F220C2"/>
    <w:rsid w:val="00F2423E"/>
    <w:rsid w:val="00F301D5"/>
    <w:rsid w:val="00F33193"/>
    <w:rsid w:val="00F345DD"/>
    <w:rsid w:val="00F44C98"/>
    <w:rsid w:val="00F50601"/>
    <w:rsid w:val="00F5581D"/>
    <w:rsid w:val="00F65131"/>
    <w:rsid w:val="00F74396"/>
    <w:rsid w:val="00F8049E"/>
    <w:rsid w:val="00F825A7"/>
    <w:rsid w:val="00F900E5"/>
    <w:rsid w:val="00F953BA"/>
    <w:rsid w:val="00F9569B"/>
    <w:rsid w:val="00F9692F"/>
    <w:rsid w:val="00FA0F70"/>
    <w:rsid w:val="00FA4F29"/>
    <w:rsid w:val="00FB272E"/>
    <w:rsid w:val="00FB2C3A"/>
    <w:rsid w:val="00FB48AB"/>
    <w:rsid w:val="00FB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04011E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4011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4011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4011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04011E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0B2AF2"/>
    <w:pPr>
      <w:spacing w:before="240" w:after="60"/>
      <w:outlineLvl w:val="4"/>
    </w:pPr>
    <w:rPr>
      <w:b/>
      <w:bCs/>
      <w:i/>
      <w:iCs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0B2AF2"/>
    <w:pPr>
      <w:keepNext/>
      <w:jc w:val="center"/>
      <w:outlineLvl w:val="5"/>
    </w:pPr>
    <w:rPr>
      <w:b/>
      <w:sz w:val="32"/>
      <w:lang w:val="x-none" w:eastAsia="x-none"/>
    </w:rPr>
  </w:style>
  <w:style w:type="paragraph" w:styleId="7">
    <w:name w:val="heading 7"/>
    <w:basedOn w:val="a"/>
    <w:next w:val="a"/>
    <w:link w:val="70"/>
    <w:qFormat/>
    <w:rsid w:val="000B2AF2"/>
    <w:pPr>
      <w:keepNext/>
      <w:jc w:val="center"/>
      <w:outlineLvl w:val="6"/>
    </w:pPr>
    <w:rPr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0B2AF2"/>
    <w:pPr>
      <w:spacing w:before="240" w:after="60"/>
      <w:outlineLvl w:val="8"/>
    </w:pPr>
    <w:rPr>
      <w:sz w:val="22"/>
      <w:szCs w:val="22"/>
      <w:lang w:val="x-none" w:eastAsia="x-none"/>
    </w:rPr>
  </w:style>
  <w:style w:type="character" w:default="1" w:styleId="a0">
    <w:name w:val="Default Paragraph Font"/>
    <w:semiHidden/>
    <w:rsid w:val="0004011E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4011E"/>
  </w:style>
  <w:style w:type="paragraph" w:styleId="a3">
    <w:name w:val="Balloon Text"/>
    <w:basedOn w:val="a"/>
    <w:semiHidden/>
    <w:rsid w:val="00A05D3F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793D05"/>
    <w:pPr>
      <w:spacing w:before="100" w:beforeAutospacing="1" w:after="100" w:afterAutospacing="1"/>
    </w:pPr>
  </w:style>
  <w:style w:type="character" w:styleId="a5">
    <w:name w:val="Strong"/>
    <w:qFormat/>
    <w:rsid w:val="00793D05"/>
    <w:rPr>
      <w:b/>
      <w:bCs/>
    </w:rPr>
  </w:style>
  <w:style w:type="table" w:styleId="a6">
    <w:name w:val="Table Grid"/>
    <w:basedOn w:val="a1"/>
    <w:rsid w:val="00151C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6B454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B4543"/>
  </w:style>
  <w:style w:type="character" w:customStyle="1" w:styleId="10">
    <w:name w:val="Заголовок 1 Знак"/>
    <w:link w:val="1"/>
    <w:rsid w:val="00D0172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B2AF2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B2AF2"/>
    <w:rPr>
      <w:rFonts w:ascii="Arial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basedOn w:val="a0"/>
    <w:rsid w:val="0004011E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rsid w:val="0004011E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link w:val="a9"/>
    <w:rsid w:val="00D0172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04011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b">
    <w:name w:val="Hyperlink"/>
    <w:basedOn w:val="a0"/>
    <w:rsid w:val="0004011E"/>
    <w:rPr>
      <w:color w:val="0000FF"/>
      <w:u w:val="none"/>
    </w:rPr>
  </w:style>
  <w:style w:type="paragraph" w:styleId="ac">
    <w:name w:val="footer"/>
    <w:basedOn w:val="a"/>
    <w:link w:val="ad"/>
    <w:rsid w:val="00D017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D0172E"/>
    <w:rPr>
      <w:rFonts w:ascii="Arial" w:hAnsi="Arial"/>
      <w:sz w:val="24"/>
      <w:szCs w:val="24"/>
    </w:rPr>
  </w:style>
  <w:style w:type="character" w:customStyle="1" w:styleId="50">
    <w:name w:val="Заголовок 5 Знак"/>
    <w:link w:val="5"/>
    <w:rsid w:val="000B2AF2"/>
    <w:rPr>
      <w:rFonts w:ascii="Arial" w:hAnsi="Arial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B2AF2"/>
    <w:rPr>
      <w:rFonts w:ascii="Arial" w:hAnsi="Arial"/>
      <w:b/>
      <w:sz w:val="32"/>
      <w:szCs w:val="24"/>
    </w:rPr>
  </w:style>
  <w:style w:type="character" w:customStyle="1" w:styleId="70">
    <w:name w:val="Заголовок 7 Знак"/>
    <w:link w:val="7"/>
    <w:rsid w:val="000B2AF2"/>
    <w:rPr>
      <w:rFonts w:ascii="Arial" w:hAnsi="Arial"/>
      <w:sz w:val="28"/>
      <w:szCs w:val="24"/>
    </w:rPr>
  </w:style>
  <w:style w:type="character" w:customStyle="1" w:styleId="90">
    <w:name w:val="Заголовок 9 Знак"/>
    <w:link w:val="9"/>
    <w:rsid w:val="000B2AF2"/>
    <w:rPr>
      <w:rFonts w:ascii="Arial" w:hAnsi="Arial" w:cs="Arial"/>
      <w:sz w:val="22"/>
      <w:szCs w:val="22"/>
    </w:rPr>
  </w:style>
  <w:style w:type="paragraph" w:customStyle="1" w:styleId="Application">
    <w:name w:val="Application!Приложение"/>
    <w:rsid w:val="0004011E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4011E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4011E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11">
    <w:name w:val="1Орган_ПР"/>
    <w:basedOn w:val="a"/>
    <w:link w:val="12"/>
    <w:qFormat/>
    <w:rsid w:val="000B2AF2"/>
    <w:pPr>
      <w:snapToGrid w:val="0"/>
      <w:ind w:firstLine="0"/>
      <w:jc w:val="center"/>
    </w:pPr>
    <w:rPr>
      <w:b/>
      <w:caps/>
      <w:sz w:val="28"/>
      <w:szCs w:val="28"/>
      <w:lang w:val="x-none" w:eastAsia="ar-SA"/>
    </w:rPr>
  </w:style>
  <w:style w:type="character" w:customStyle="1" w:styleId="12">
    <w:name w:val="1Орган_ПР Знак"/>
    <w:link w:val="11"/>
    <w:rsid w:val="000B2AF2"/>
    <w:rPr>
      <w:rFonts w:ascii="Arial" w:hAnsi="Arial" w:cs="Arial"/>
      <w:b/>
      <w:caps/>
      <w:sz w:val="28"/>
      <w:szCs w:val="28"/>
      <w:lang w:eastAsia="ar-SA"/>
    </w:rPr>
  </w:style>
  <w:style w:type="paragraph" w:customStyle="1" w:styleId="21">
    <w:name w:val="2Название"/>
    <w:basedOn w:val="a"/>
    <w:link w:val="22"/>
    <w:qFormat/>
    <w:rsid w:val="000B2AF2"/>
    <w:pPr>
      <w:ind w:firstLine="0"/>
      <w:jc w:val="center"/>
    </w:pPr>
    <w:rPr>
      <w:b/>
      <w:sz w:val="28"/>
      <w:szCs w:val="28"/>
      <w:lang w:val="x-none" w:eastAsia="ar-SA"/>
    </w:rPr>
  </w:style>
  <w:style w:type="character" w:customStyle="1" w:styleId="22">
    <w:name w:val="2Название Знак"/>
    <w:link w:val="21"/>
    <w:rsid w:val="000B2AF2"/>
    <w:rPr>
      <w:rFonts w:ascii="Arial" w:hAnsi="Arial" w:cs="Arial"/>
      <w:b/>
      <w:sz w:val="28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0B2AF2"/>
    <w:pPr>
      <w:ind w:left="5103" w:firstLine="0"/>
    </w:pPr>
    <w:rPr>
      <w:szCs w:val="28"/>
      <w:lang w:val="x-none" w:eastAsia="x-none"/>
    </w:rPr>
  </w:style>
  <w:style w:type="character" w:customStyle="1" w:styleId="32">
    <w:name w:val="3Приложение Знак"/>
    <w:link w:val="31"/>
    <w:rsid w:val="000B2AF2"/>
    <w:rPr>
      <w:rFonts w:ascii="Arial" w:hAnsi="Arial"/>
      <w:sz w:val="26"/>
      <w:szCs w:val="28"/>
    </w:rPr>
  </w:style>
  <w:style w:type="table" w:customStyle="1" w:styleId="40">
    <w:name w:val="4Таблица"/>
    <w:basedOn w:val="a1"/>
    <w:rsid w:val="000B2AF2"/>
    <w:rPr>
      <w:sz w:val="22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/>
    </w:tcPr>
  </w:style>
  <w:style w:type="paragraph" w:styleId="ae">
    <w:name w:val="Title"/>
    <w:basedOn w:val="a"/>
    <w:link w:val="af"/>
    <w:qFormat/>
    <w:rsid w:val="000B2AF2"/>
    <w:pPr>
      <w:jc w:val="center"/>
    </w:pPr>
    <w:rPr>
      <w:b/>
      <w:lang w:val="x-none" w:eastAsia="x-none"/>
    </w:rPr>
  </w:style>
  <w:style w:type="character" w:customStyle="1" w:styleId="af">
    <w:name w:val="Название Знак"/>
    <w:link w:val="ae"/>
    <w:rsid w:val="000B2AF2"/>
    <w:rPr>
      <w:rFonts w:ascii="Arial" w:hAnsi="Arial"/>
      <w:b/>
      <w:sz w:val="26"/>
      <w:szCs w:val="24"/>
    </w:rPr>
  </w:style>
  <w:style w:type="paragraph" w:customStyle="1" w:styleId="4-">
    <w:name w:val="4Таблица-Т"/>
    <w:basedOn w:val="31"/>
    <w:qFormat/>
    <w:rsid w:val="000B2AF2"/>
    <w:pPr>
      <w:ind w:left="0"/>
    </w:pPr>
    <w:rPr>
      <w:sz w:val="22"/>
    </w:rPr>
  </w:style>
  <w:style w:type="paragraph" w:styleId="af0">
    <w:name w:val="caption"/>
    <w:basedOn w:val="a"/>
    <w:next w:val="a"/>
    <w:qFormat/>
    <w:rsid w:val="000B2AF2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customStyle="1" w:styleId="FR1">
    <w:name w:val="FR1"/>
    <w:rsid w:val="000B2AF2"/>
    <w:pPr>
      <w:widowControl w:val="0"/>
      <w:autoSpaceDE w:val="0"/>
      <w:autoSpaceDN w:val="0"/>
      <w:adjustRightInd w:val="0"/>
      <w:spacing w:before="420"/>
    </w:pPr>
    <w:rPr>
      <w:sz w:val="28"/>
      <w:szCs w:val="28"/>
    </w:rPr>
  </w:style>
  <w:style w:type="paragraph" w:customStyle="1" w:styleId="ConsNormal">
    <w:name w:val="ConsNormal"/>
    <w:rsid w:val="0000404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4F0F45"/>
    <w:pPr>
      <w:spacing w:after="120" w:line="480" w:lineRule="auto"/>
      <w:ind w:left="283" w:firstLine="0"/>
      <w:jc w:val="left"/>
    </w:pPr>
    <w:rPr>
      <w:rFonts w:ascii="Times New Roman" w:hAnsi="Times New Roman"/>
    </w:rPr>
  </w:style>
  <w:style w:type="character" w:customStyle="1" w:styleId="24">
    <w:name w:val="Основной текст с отступом 2 Знак"/>
    <w:link w:val="23"/>
    <w:rsid w:val="004F0F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04011E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4011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4011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4011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04011E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0B2AF2"/>
    <w:pPr>
      <w:spacing w:before="240" w:after="60"/>
      <w:outlineLvl w:val="4"/>
    </w:pPr>
    <w:rPr>
      <w:b/>
      <w:bCs/>
      <w:i/>
      <w:iCs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0B2AF2"/>
    <w:pPr>
      <w:keepNext/>
      <w:jc w:val="center"/>
      <w:outlineLvl w:val="5"/>
    </w:pPr>
    <w:rPr>
      <w:b/>
      <w:sz w:val="32"/>
      <w:lang w:val="x-none" w:eastAsia="x-none"/>
    </w:rPr>
  </w:style>
  <w:style w:type="paragraph" w:styleId="7">
    <w:name w:val="heading 7"/>
    <w:basedOn w:val="a"/>
    <w:next w:val="a"/>
    <w:link w:val="70"/>
    <w:qFormat/>
    <w:rsid w:val="000B2AF2"/>
    <w:pPr>
      <w:keepNext/>
      <w:jc w:val="center"/>
      <w:outlineLvl w:val="6"/>
    </w:pPr>
    <w:rPr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0B2AF2"/>
    <w:pPr>
      <w:spacing w:before="240" w:after="60"/>
      <w:outlineLvl w:val="8"/>
    </w:pPr>
    <w:rPr>
      <w:sz w:val="22"/>
      <w:szCs w:val="22"/>
      <w:lang w:val="x-none" w:eastAsia="x-none"/>
    </w:rPr>
  </w:style>
  <w:style w:type="character" w:default="1" w:styleId="a0">
    <w:name w:val="Default Paragraph Font"/>
    <w:semiHidden/>
    <w:rsid w:val="0004011E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4011E"/>
  </w:style>
  <w:style w:type="paragraph" w:styleId="a3">
    <w:name w:val="Balloon Text"/>
    <w:basedOn w:val="a"/>
    <w:semiHidden/>
    <w:rsid w:val="00A05D3F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793D05"/>
    <w:pPr>
      <w:spacing w:before="100" w:beforeAutospacing="1" w:after="100" w:afterAutospacing="1"/>
    </w:pPr>
  </w:style>
  <w:style w:type="character" w:styleId="a5">
    <w:name w:val="Strong"/>
    <w:qFormat/>
    <w:rsid w:val="00793D05"/>
    <w:rPr>
      <w:b/>
      <w:bCs/>
    </w:rPr>
  </w:style>
  <w:style w:type="table" w:styleId="a6">
    <w:name w:val="Table Grid"/>
    <w:basedOn w:val="a1"/>
    <w:rsid w:val="00151C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6B454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B4543"/>
  </w:style>
  <w:style w:type="character" w:customStyle="1" w:styleId="10">
    <w:name w:val="Заголовок 1 Знак"/>
    <w:link w:val="1"/>
    <w:rsid w:val="00D0172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B2AF2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B2AF2"/>
    <w:rPr>
      <w:rFonts w:ascii="Arial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basedOn w:val="a0"/>
    <w:rsid w:val="0004011E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rsid w:val="0004011E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link w:val="a9"/>
    <w:rsid w:val="00D0172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04011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b">
    <w:name w:val="Hyperlink"/>
    <w:basedOn w:val="a0"/>
    <w:rsid w:val="0004011E"/>
    <w:rPr>
      <w:color w:val="0000FF"/>
      <w:u w:val="none"/>
    </w:rPr>
  </w:style>
  <w:style w:type="paragraph" w:styleId="ac">
    <w:name w:val="footer"/>
    <w:basedOn w:val="a"/>
    <w:link w:val="ad"/>
    <w:rsid w:val="00D017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D0172E"/>
    <w:rPr>
      <w:rFonts w:ascii="Arial" w:hAnsi="Arial"/>
      <w:sz w:val="24"/>
      <w:szCs w:val="24"/>
    </w:rPr>
  </w:style>
  <w:style w:type="character" w:customStyle="1" w:styleId="50">
    <w:name w:val="Заголовок 5 Знак"/>
    <w:link w:val="5"/>
    <w:rsid w:val="000B2AF2"/>
    <w:rPr>
      <w:rFonts w:ascii="Arial" w:hAnsi="Arial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B2AF2"/>
    <w:rPr>
      <w:rFonts w:ascii="Arial" w:hAnsi="Arial"/>
      <w:b/>
      <w:sz w:val="32"/>
      <w:szCs w:val="24"/>
    </w:rPr>
  </w:style>
  <w:style w:type="character" w:customStyle="1" w:styleId="70">
    <w:name w:val="Заголовок 7 Знак"/>
    <w:link w:val="7"/>
    <w:rsid w:val="000B2AF2"/>
    <w:rPr>
      <w:rFonts w:ascii="Arial" w:hAnsi="Arial"/>
      <w:sz w:val="28"/>
      <w:szCs w:val="24"/>
    </w:rPr>
  </w:style>
  <w:style w:type="character" w:customStyle="1" w:styleId="90">
    <w:name w:val="Заголовок 9 Знак"/>
    <w:link w:val="9"/>
    <w:rsid w:val="000B2AF2"/>
    <w:rPr>
      <w:rFonts w:ascii="Arial" w:hAnsi="Arial" w:cs="Arial"/>
      <w:sz w:val="22"/>
      <w:szCs w:val="22"/>
    </w:rPr>
  </w:style>
  <w:style w:type="paragraph" w:customStyle="1" w:styleId="Application">
    <w:name w:val="Application!Приложение"/>
    <w:rsid w:val="0004011E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4011E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4011E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11">
    <w:name w:val="1Орган_ПР"/>
    <w:basedOn w:val="a"/>
    <w:link w:val="12"/>
    <w:qFormat/>
    <w:rsid w:val="000B2AF2"/>
    <w:pPr>
      <w:snapToGrid w:val="0"/>
      <w:ind w:firstLine="0"/>
      <w:jc w:val="center"/>
    </w:pPr>
    <w:rPr>
      <w:b/>
      <w:caps/>
      <w:sz w:val="28"/>
      <w:szCs w:val="28"/>
      <w:lang w:val="x-none" w:eastAsia="ar-SA"/>
    </w:rPr>
  </w:style>
  <w:style w:type="character" w:customStyle="1" w:styleId="12">
    <w:name w:val="1Орган_ПР Знак"/>
    <w:link w:val="11"/>
    <w:rsid w:val="000B2AF2"/>
    <w:rPr>
      <w:rFonts w:ascii="Arial" w:hAnsi="Arial" w:cs="Arial"/>
      <w:b/>
      <w:caps/>
      <w:sz w:val="28"/>
      <w:szCs w:val="28"/>
      <w:lang w:eastAsia="ar-SA"/>
    </w:rPr>
  </w:style>
  <w:style w:type="paragraph" w:customStyle="1" w:styleId="21">
    <w:name w:val="2Название"/>
    <w:basedOn w:val="a"/>
    <w:link w:val="22"/>
    <w:qFormat/>
    <w:rsid w:val="000B2AF2"/>
    <w:pPr>
      <w:ind w:firstLine="0"/>
      <w:jc w:val="center"/>
    </w:pPr>
    <w:rPr>
      <w:b/>
      <w:sz w:val="28"/>
      <w:szCs w:val="28"/>
      <w:lang w:val="x-none" w:eastAsia="ar-SA"/>
    </w:rPr>
  </w:style>
  <w:style w:type="character" w:customStyle="1" w:styleId="22">
    <w:name w:val="2Название Знак"/>
    <w:link w:val="21"/>
    <w:rsid w:val="000B2AF2"/>
    <w:rPr>
      <w:rFonts w:ascii="Arial" w:hAnsi="Arial" w:cs="Arial"/>
      <w:b/>
      <w:sz w:val="28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0B2AF2"/>
    <w:pPr>
      <w:ind w:left="5103" w:firstLine="0"/>
    </w:pPr>
    <w:rPr>
      <w:szCs w:val="28"/>
      <w:lang w:val="x-none" w:eastAsia="x-none"/>
    </w:rPr>
  </w:style>
  <w:style w:type="character" w:customStyle="1" w:styleId="32">
    <w:name w:val="3Приложение Знак"/>
    <w:link w:val="31"/>
    <w:rsid w:val="000B2AF2"/>
    <w:rPr>
      <w:rFonts w:ascii="Arial" w:hAnsi="Arial"/>
      <w:sz w:val="26"/>
      <w:szCs w:val="28"/>
    </w:rPr>
  </w:style>
  <w:style w:type="table" w:customStyle="1" w:styleId="40">
    <w:name w:val="4Таблица"/>
    <w:basedOn w:val="a1"/>
    <w:rsid w:val="000B2AF2"/>
    <w:rPr>
      <w:sz w:val="22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/>
    </w:tcPr>
  </w:style>
  <w:style w:type="paragraph" w:styleId="ae">
    <w:name w:val="Title"/>
    <w:basedOn w:val="a"/>
    <w:link w:val="af"/>
    <w:qFormat/>
    <w:rsid w:val="000B2AF2"/>
    <w:pPr>
      <w:jc w:val="center"/>
    </w:pPr>
    <w:rPr>
      <w:b/>
      <w:lang w:val="x-none" w:eastAsia="x-none"/>
    </w:rPr>
  </w:style>
  <w:style w:type="character" w:customStyle="1" w:styleId="af">
    <w:name w:val="Название Знак"/>
    <w:link w:val="ae"/>
    <w:rsid w:val="000B2AF2"/>
    <w:rPr>
      <w:rFonts w:ascii="Arial" w:hAnsi="Arial"/>
      <w:b/>
      <w:sz w:val="26"/>
      <w:szCs w:val="24"/>
    </w:rPr>
  </w:style>
  <w:style w:type="paragraph" w:customStyle="1" w:styleId="4-">
    <w:name w:val="4Таблица-Т"/>
    <w:basedOn w:val="31"/>
    <w:qFormat/>
    <w:rsid w:val="000B2AF2"/>
    <w:pPr>
      <w:ind w:left="0"/>
    </w:pPr>
    <w:rPr>
      <w:sz w:val="22"/>
    </w:rPr>
  </w:style>
  <w:style w:type="paragraph" w:styleId="af0">
    <w:name w:val="caption"/>
    <w:basedOn w:val="a"/>
    <w:next w:val="a"/>
    <w:qFormat/>
    <w:rsid w:val="000B2AF2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customStyle="1" w:styleId="FR1">
    <w:name w:val="FR1"/>
    <w:rsid w:val="000B2AF2"/>
    <w:pPr>
      <w:widowControl w:val="0"/>
      <w:autoSpaceDE w:val="0"/>
      <w:autoSpaceDN w:val="0"/>
      <w:adjustRightInd w:val="0"/>
      <w:spacing w:before="420"/>
    </w:pPr>
    <w:rPr>
      <w:sz w:val="28"/>
      <w:szCs w:val="28"/>
    </w:rPr>
  </w:style>
  <w:style w:type="paragraph" w:customStyle="1" w:styleId="ConsNormal">
    <w:name w:val="ConsNormal"/>
    <w:rsid w:val="0000404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4F0F45"/>
    <w:pPr>
      <w:spacing w:after="120" w:line="480" w:lineRule="auto"/>
      <w:ind w:left="283" w:firstLine="0"/>
      <w:jc w:val="left"/>
    </w:pPr>
    <w:rPr>
      <w:rFonts w:ascii="Times New Roman" w:hAnsi="Times New Roman"/>
    </w:rPr>
  </w:style>
  <w:style w:type="character" w:customStyle="1" w:styleId="24">
    <w:name w:val="Основной текст с отступом 2 Знак"/>
    <w:link w:val="23"/>
    <w:rsid w:val="004F0F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heraldik.ru/reg36/36petropavlovsky_g.gif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16</Pages>
  <Words>3924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MoBIL GROUP</Company>
  <LinksUpToDate>false</LinksUpToDate>
  <CharactersWithSpaces>26239</CharactersWithSpaces>
  <SharedDoc>false</SharedDoc>
  <HLinks>
    <vt:vector size="6" baseType="variant">
      <vt:variant>
        <vt:i4>1835069</vt:i4>
      </vt:variant>
      <vt:variant>
        <vt:i4>2232</vt:i4>
      </vt:variant>
      <vt:variant>
        <vt:i4>1025</vt:i4>
      </vt:variant>
      <vt:variant>
        <vt:i4>1</vt:i4>
      </vt:variant>
      <vt:variant>
        <vt:lpwstr>http://www.heraldik.ru/reg36/36petropavlovsky_g.gif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Леонова Юлия</dc:creator>
  <cp:lastModifiedBy>Леонова Юлия</cp:lastModifiedBy>
  <cp:revision>1</cp:revision>
  <cp:lastPrinted>2014-03-31T08:38:00Z</cp:lastPrinted>
  <dcterms:created xsi:type="dcterms:W3CDTF">2023-06-27T05:48:00Z</dcterms:created>
  <dcterms:modified xsi:type="dcterms:W3CDTF">2023-06-27T05:48:00Z</dcterms:modified>
</cp:coreProperties>
</file>