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E3" w:rsidRPr="00665E94" w:rsidRDefault="009F7171" w:rsidP="00AA6C7A">
      <w:pPr>
        <w:spacing w:line="288" w:lineRule="auto"/>
        <w:jc w:val="center"/>
        <w:rPr>
          <w:rFonts w:cs="Arial"/>
          <w:b/>
          <w:smallCaps/>
          <w:sz w:val="26"/>
          <w:szCs w:val="26"/>
        </w:rPr>
      </w:pPr>
      <w:r>
        <w:rPr>
          <w:rFonts w:cs="Arial"/>
          <w:noProof/>
          <w:sz w:val="26"/>
          <w:szCs w:val="26"/>
        </w:rPr>
        <w:drawing>
          <wp:inline distT="0" distB="0" distL="0" distR="0">
            <wp:extent cx="723900" cy="838200"/>
            <wp:effectExtent l="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E3" w:rsidRPr="00665E94" w:rsidRDefault="00EA29E3" w:rsidP="00AA6C7A">
      <w:pPr>
        <w:spacing w:line="288" w:lineRule="auto"/>
        <w:jc w:val="center"/>
        <w:rPr>
          <w:rFonts w:cs="Arial"/>
          <w:b/>
          <w:smallCaps/>
          <w:sz w:val="26"/>
          <w:szCs w:val="26"/>
        </w:rPr>
      </w:pPr>
    </w:p>
    <w:p w:rsidR="00665E94" w:rsidRDefault="00D4516C" w:rsidP="00665E94">
      <w:pPr>
        <w:pStyle w:val="Title"/>
      </w:pPr>
      <w:r w:rsidRPr="00665E94">
        <w:t>АДМИНИСТРАЦИ</w:t>
      </w:r>
      <w:r w:rsidR="00A672FC" w:rsidRPr="00665E94">
        <w:t>И</w:t>
      </w:r>
      <w:r w:rsidR="00AA6C7A" w:rsidRPr="00665E94">
        <w:t xml:space="preserve"> </w:t>
      </w:r>
    </w:p>
    <w:p w:rsidR="00AA6C7A" w:rsidRPr="00665E94" w:rsidRDefault="00AA6C7A" w:rsidP="00665E94">
      <w:pPr>
        <w:pStyle w:val="Title"/>
      </w:pPr>
      <w:r w:rsidRPr="00665E94">
        <w:t>ПЕТРОПАВЛОВСКОГО МУНИЦИПАЛЬНОГО РАЙОНА</w:t>
      </w:r>
    </w:p>
    <w:p w:rsidR="00AA6C7A" w:rsidRPr="00665E94" w:rsidRDefault="00AA6C7A" w:rsidP="00665E94">
      <w:pPr>
        <w:pStyle w:val="Title"/>
      </w:pPr>
      <w:r w:rsidRPr="00665E94">
        <w:t>ВОРОНЕЖСКОЙ ОБЛАСТИ</w:t>
      </w:r>
    </w:p>
    <w:p w:rsidR="00AA6C7A" w:rsidRPr="00665E94" w:rsidRDefault="00AA6C7A" w:rsidP="00665E94">
      <w:pPr>
        <w:pStyle w:val="Title"/>
      </w:pPr>
    </w:p>
    <w:p w:rsidR="00AA6C7A" w:rsidRPr="00665E94" w:rsidRDefault="00AA6C7A" w:rsidP="00665E94">
      <w:pPr>
        <w:pStyle w:val="Title"/>
      </w:pPr>
      <w:r w:rsidRPr="00665E94">
        <w:t xml:space="preserve">ПОСТАНОВЛЕНИЕ </w:t>
      </w:r>
    </w:p>
    <w:p w:rsidR="00AA6C7A" w:rsidRPr="00665E94" w:rsidRDefault="00AA6C7A" w:rsidP="00665E94">
      <w:pPr>
        <w:pStyle w:val="Title"/>
        <w:ind w:firstLine="0"/>
        <w:jc w:val="both"/>
        <w:rPr>
          <w:u w:val="single"/>
        </w:rPr>
      </w:pPr>
      <w:r w:rsidRPr="00665E94">
        <w:rPr>
          <w:u w:val="single"/>
        </w:rPr>
        <w:t>от</w:t>
      </w:r>
      <w:r w:rsidR="00512706" w:rsidRPr="00665E94">
        <w:rPr>
          <w:u w:val="single"/>
        </w:rPr>
        <w:t xml:space="preserve"> </w:t>
      </w:r>
      <w:r w:rsidR="006F21F5" w:rsidRPr="00665E94">
        <w:rPr>
          <w:u w:val="single"/>
        </w:rPr>
        <w:t xml:space="preserve">   25.03.2016г.  </w:t>
      </w:r>
      <w:r w:rsidRPr="00665E94">
        <w:rPr>
          <w:u w:val="single"/>
        </w:rPr>
        <w:t>№</w:t>
      </w:r>
      <w:r w:rsidR="00CE44EC" w:rsidRPr="00665E94">
        <w:rPr>
          <w:u w:val="single"/>
        </w:rPr>
        <w:t xml:space="preserve"> </w:t>
      </w:r>
      <w:r w:rsidR="00495FA1" w:rsidRPr="00665E94">
        <w:rPr>
          <w:u w:val="single"/>
        </w:rPr>
        <w:t xml:space="preserve">    </w:t>
      </w:r>
      <w:r w:rsidR="006F21F5" w:rsidRPr="00665E94">
        <w:rPr>
          <w:u w:val="single"/>
        </w:rPr>
        <w:t>62</w:t>
      </w:r>
      <w:r w:rsidR="00495FA1" w:rsidRPr="00665E94">
        <w:rPr>
          <w:u w:val="single"/>
        </w:rPr>
        <w:t xml:space="preserve">          </w:t>
      </w:r>
      <w:r w:rsidR="00417B1F" w:rsidRPr="00665E94">
        <w:rPr>
          <w:u w:val="single"/>
        </w:rPr>
        <w:t xml:space="preserve"> </w:t>
      </w:r>
      <w:r w:rsidRPr="00665E94">
        <w:rPr>
          <w:u w:val="single"/>
        </w:rPr>
        <w:t xml:space="preserve"> </w:t>
      </w:r>
    </w:p>
    <w:p w:rsidR="00AA6C7A" w:rsidRPr="00665E94" w:rsidRDefault="00AA6C7A" w:rsidP="00665E94">
      <w:pPr>
        <w:pStyle w:val="Title"/>
        <w:ind w:firstLine="0"/>
        <w:jc w:val="both"/>
      </w:pPr>
      <w:r w:rsidRPr="00665E94">
        <w:t>с. Петропавловка</w:t>
      </w:r>
      <w:bookmarkStart w:id="0" w:name="_GoBack"/>
      <w:bookmarkEnd w:id="0"/>
    </w:p>
    <w:p w:rsidR="005972DA" w:rsidRPr="00665E94" w:rsidRDefault="005972DA" w:rsidP="00665E94">
      <w:pPr>
        <w:pStyle w:val="Title"/>
      </w:pPr>
    </w:p>
    <w:p w:rsidR="005972DA" w:rsidRPr="00665E94" w:rsidRDefault="005972DA" w:rsidP="00665E94">
      <w:pPr>
        <w:pStyle w:val="Title"/>
      </w:pPr>
      <w:r w:rsidRPr="00665E94">
        <w:t xml:space="preserve">Об утверждении Порядка проведения </w:t>
      </w:r>
      <w:r w:rsidR="00665E94">
        <w:t xml:space="preserve">  </w:t>
      </w:r>
      <w:r w:rsidRPr="00665E94">
        <w:t xml:space="preserve">антикоррупционной экспертизы </w:t>
      </w:r>
      <w:r w:rsidR="00665E94">
        <w:t xml:space="preserve">  </w:t>
      </w:r>
      <w:r w:rsidRPr="00665E94">
        <w:t xml:space="preserve">нормативных правовых актов и проектов </w:t>
      </w:r>
      <w:r w:rsidR="00665E94">
        <w:t xml:space="preserve">  </w:t>
      </w:r>
      <w:r w:rsidRPr="00665E94">
        <w:t xml:space="preserve">нормативных правовых актов администрации </w:t>
      </w:r>
      <w:r w:rsidR="00665E94">
        <w:t xml:space="preserve">  </w:t>
      </w:r>
      <w:r w:rsidRPr="00665E94">
        <w:t xml:space="preserve">Петропавловского муниципального района </w:t>
      </w:r>
      <w:r w:rsidR="00665E94">
        <w:t xml:space="preserve">  </w:t>
      </w:r>
      <w:r w:rsidRPr="00665E94">
        <w:t>Воронежской области</w:t>
      </w:r>
    </w:p>
    <w:p w:rsidR="005972DA" w:rsidRPr="00665E94" w:rsidRDefault="005972DA" w:rsidP="00665E94">
      <w:pPr>
        <w:pStyle w:val="Title"/>
      </w:pPr>
    </w:p>
    <w:p w:rsidR="005972DA" w:rsidRPr="00665E94" w:rsidRDefault="005972DA" w:rsidP="005972DA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5972DA" w:rsidRPr="00665E94" w:rsidRDefault="005972DA" w:rsidP="00665E94">
      <w:r w:rsidRPr="00665E94">
        <w:t>В соответствии с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администрация Петропавловского муниципального района Воронежской области постановляет:</w:t>
      </w:r>
    </w:p>
    <w:p w:rsidR="005972DA" w:rsidRPr="00665E94" w:rsidRDefault="005972DA" w:rsidP="00665E94"/>
    <w:p w:rsidR="005972DA" w:rsidRPr="00665E94" w:rsidRDefault="005972DA" w:rsidP="00665E94">
      <w:r w:rsidRPr="00665E94">
        <w:t>1. Утвердить прилагаемый Порядок проведения антикоррупционной экспертизы нормативных правовых актов и проектов нормативных правовых актов администрации</w:t>
      </w:r>
      <w:r w:rsidR="00B222BF" w:rsidRPr="00665E94">
        <w:t xml:space="preserve"> Петропавловского </w:t>
      </w:r>
      <w:r w:rsidRPr="00665E94">
        <w:t>муниципального района Воронежской области.</w:t>
      </w:r>
    </w:p>
    <w:p w:rsidR="005972DA" w:rsidRPr="00665E94" w:rsidRDefault="00A5147F" w:rsidP="00665E94">
      <w:r w:rsidRPr="00665E94">
        <w:t>2. Признать утратившим силу постановление администрации Петропавловского муниципального района от 17.02.2010 года №</w:t>
      </w:r>
      <w:r w:rsidR="00D54478" w:rsidRPr="00665E94">
        <w:t xml:space="preserve"> </w:t>
      </w:r>
      <w:r w:rsidRPr="00665E94">
        <w:t xml:space="preserve">64 </w:t>
      </w:r>
      <w:r w:rsidR="00D54478" w:rsidRPr="00665E94">
        <w:t>«</w:t>
      </w:r>
      <w:r w:rsidRPr="00665E94">
        <w:t xml:space="preserve">О порядке проведения антикоррупционной экспертизы  нормативных правовых актов и </w:t>
      </w:r>
      <w:r w:rsidRPr="00665E94">
        <w:lastRenderedPageBreak/>
        <w:t xml:space="preserve">проектов нормативных правовых актов </w:t>
      </w:r>
      <w:r w:rsidR="00D54478" w:rsidRPr="00665E94">
        <w:t>Петропавловского муниципального района».</w:t>
      </w:r>
    </w:p>
    <w:p w:rsidR="0000282B" w:rsidRPr="00665E94" w:rsidRDefault="0000282B" w:rsidP="00665E94">
      <w:r w:rsidRPr="00665E94">
        <w:t>3. Возложить на юридический сектор администрации Петропавловского муниципального района проведение антикоррупционной  экспертизы нормативных правовых актов и проектов нормативных правовых актов администрации Петропавловского муниципального района.</w:t>
      </w:r>
    </w:p>
    <w:p w:rsidR="005972DA" w:rsidRPr="00665E94" w:rsidRDefault="0000282B" w:rsidP="00665E94">
      <w:r w:rsidRPr="00665E94">
        <w:t>4</w:t>
      </w:r>
      <w:r w:rsidR="00B222BF" w:rsidRPr="00665E94">
        <w:t xml:space="preserve">. </w:t>
      </w:r>
      <w:r w:rsidR="00D54478" w:rsidRPr="00665E94">
        <w:t>Опубликовать настоящее постановле</w:t>
      </w:r>
      <w:r w:rsidR="00EA2249" w:rsidRPr="00665E94">
        <w:t>ние в официальном периодическом издании Петропавловский муниципальный вестник.</w:t>
      </w:r>
    </w:p>
    <w:p w:rsidR="0000282B" w:rsidRPr="00665E94" w:rsidRDefault="0000282B" w:rsidP="005972DA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</w:p>
    <w:p w:rsidR="005972DA" w:rsidRPr="00665E94" w:rsidRDefault="005972DA" w:rsidP="005972DA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5972DA" w:rsidRPr="00665E94" w:rsidRDefault="005972DA" w:rsidP="005972DA">
      <w:pPr>
        <w:pStyle w:val="ConsPlusNormal"/>
        <w:rPr>
          <w:rFonts w:ascii="Arial" w:hAnsi="Arial" w:cs="Arial"/>
          <w:sz w:val="26"/>
          <w:szCs w:val="26"/>
        </w:rPr>
      </w:pPr>
      <w:r w:rsidRPr="00665E94">
        <w:rPr>
          <w:rFonts w:ascii="Arial" w:hAnsi="Arial" w:cs="Arial"/>
          <w:sz w:val="26"/>
          <w:szCs w:val="26"/>
        </w:rPr>
        <w:t xml:space="preserve">Глава </w:t>
      </w:r>
      <w:r w:rsidR="00031687" w:rsidRPr="00665E94">
        <w:rPr>
          <w:rFonts w:ascii="Arial" w:hAnsi="Arial" w:cs="Arial"/>
          <w:sz w:val="26"/>
          <w:szCs w:val="26"/>
        </w:rPr>
        <w:t>администрации</w:t>
      </w:r>
    </w:p>
    <w:p w:rsidR="005972DA" w:rsidRPr="00665E94" w:rsidRDefault="005972DA" w:rsidP="005972DA">
      <w:pPr>
        <w:pStyle w:val="ConsPlusNormal"/>
        <w:rPr>
          <w:rFonts w:ascii="Arial" w:hAnsi="Arial" w:cs="Arial"/>
          <w:sz w:val="26"/>
          <w:szCs w:val="26"/>
        </w:rPr>
      </w:pPr>
      <w:r w:rsidRPr="00665E94">
        <w:rPr>
          <w:rFonts w:ascii="Arial" w:hAnsi="Arial" w:cs="Arial"/>
          <w:sz w:val="26"/>
          <w:szCs w:val="26"/>
        </w:rPr>
        <w:t>муниципального района</w:t>
      </w:r>
      <w:r w:rsidR="005A16BB" w:rsidRPr="00665E94">
        <w:rPr>
          <w:rFonts w:ascii="Arial" w:hAnsi="Arial" w:cs="Arial"/>
          <w:sz w:val="26"/>
          <w:szCs w:val="26"/>
        </w:rPr>
        <w:t xml:space="preserve">                                                       А.</w:t>
      </w:r>
      <w:r w:rsidR="00031687" w:rsidRPr="00665E94">
        <w:rPr>
          <w:rFonts w:ascii="Arial" w:hAnsi="Arial" w:cs="Arial"/>
          <w:sz w:val="26"/>
          <w:szCs w:val="26"/>
        </w:rPr>
        <w:t>С.Собкалов</w:t>
      </w:r>
    </w:p>
    <w:p w:rsidR="005A16BB" w:rsidRPr="00665E94" w:rsidRDefault="005A16BB" w:rsidP="005972DA">
      <w:pPr>
        <w:jc w:val="right"/>
        <w:rPr>
          <w:rFonts w:cs="Arial"/>
          <w:sz w:val="26"/>
          <w:szCs w:val="26"/>
        </w:rPr>
      </w:pPr>
    </w:p>
    <w:p w:rsidR="005A16BB" w:rsidRPr="00665E94" w:rsidRDefault="005A16B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Default="0000282B" w:rsidP="005972DA">
      <w:pPr>
        <w:jc w:val="right"/>
        <w:rPr>
          <w:rFonts w:cs="Arial"/>
          <w:sz w:val="26"/>
          <w:szCs w:val="26"/>
        </w:rPr>
      </w:pPr>
    </w:p>
    <w:p w:rsidR="00665E94" w:rsidRDefault="00665E94" w:rsidP="005972DA">
      <w:pPr>
        <w:jc w:val="right"/>
        <w:rPr>
          <w:rFonts w:cs="Arial"/>
          <w:sz w:val="26"/>
          <w:szCs w:val="26"/>
        </w:rPr>
      </w:pPr>
    </w:p>
    <w:p w:rsidR="00665E94" w:rsidRDefault="00665E94" w:rsidP="005972DA">
      <w:pPr>
        <w:jc w:val="right"/>
        <w:rPr>
          <w:rFonts w:cs="Arial"/>
          <w:sz w:val="26"/>
          <w:szCs w:val="26"/>
        </w:rPr>
      </w:pPr>
    </w:p>
    <w:p w:rsidR="00665E94" w:rsidRPr="00665E94" w:rsidRDefault="00665E94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00282B" w:rsidRPr="00665E94" w:rsidRDefault="0000282B" w:rsidP="005972DA">
      <w:pPr>
        <w:jc w:val="right"/>
        <w:rPr>
          <w:rFonts w:cs="Arial"/>
          <w:sz w:val="26"/>
          <w:szCs w:val="26"/>
        </w:rPr>
      </w:pPr>
    </w:p>
    <w:p w:rsidR="005972DA" w:rsidRPr="00665E94" w:rsidRDefault="005972DA" w:rsidP="00665E94">
      <w:pPr>
        <w:jc w:val="right"/>
      </w:pPr>
      <w:r w:rsidRPr="00665E94">
        <w:t>Утвержден</w:t>
      </w:r>
    </w:p>
    <w:p w:rsidR="005972DA" w:rsidRPr="00665E94" w:rsidRDefault="00EA2249" w:rsidP="00665E94">
      <w:pPr>
        <w:jc w:val="right"/>
      </w:pPr>
      <w:r w:rsidRPr="00665E94">
        <w:t>п</w:t>
      </w:r>
      <w:r w:rsidR="005972DA" w:rsidRPr="00665E94">
        <w:t>остановлением</w:t>
      </w:r>
      <w:r w:rsidRPr="00665E94">
        <w:t xml:space="preserve"> </w:t>
      </w:r>
      <w:r w:rsidR="005972DA" w:rsidRPr="00665E94">
        <w:t xml:space="preserve">администрации </w:t>
      </w:r>
    </w:p>
    <w:p w:rsidR="005972DA" w:rsidRPr="00665E94" w:rsidRDefault="00EA2249" w:rsidP="00665E94">
      <w:pPr>
        <w:jc w:val="right"/>
      </w:pPr>
      <w:r w:rsidRPr="00665E94">
        <w:t xml:space="preserve"> Петропавловского </w:t>
      </w:r>
      <w:r w:rsidR="005972DA" w:rsidRPr="00665E94">
        <w:t xml:space="preserve">муниципального района </w:t>
      </w:r>
    </w:p>
    <w:p w:rsidR="005972DA" w:rsidRPr="00665E94" w:rsidRDefault="005972DA" w:rsidP="00665E94">
      <w:pPr>
        <w:jc w:val="right"/>
      </w:pPr>
      <w:r w:rsidRPr="00665E94">
        <w:t>Воронежской области</w:t>
      </w:r>
    </w:p>
    <w:p w:rsidR="005972DA" w:rsidRPr="00665E94" w:rsidRDefault="006F21F5" w:rsidP="00665E94">
      <w:pPr>
        <w:jc w:val="right"/>
        <w:rPr>
          <w:bCs/>
        </w:rPr>
      </w:pPr>
      <w:r w:rsidRPr="00665E94">
        <w:rPr>
          <w:bCs/>
        </w:rPr>
        <w:t xml:space="preserve">от </w:t>
      </w:r>
      <w:r w:rsidRPr="00665E94">
        <w:rPr>
          <w:bCs/>
          <w:u w:val="single"/>
        </w:rPr>
        <w:t>25.03.2016г.</w:t>
      </w:r>
      <w:r w:rsidRPr="00665E94">
        <w:rPr>
          <w:bCs/>
        </w:rPr>
        <w:t xml:space="preserve">  № </w:t>
      </w:r>
      <w:r w:rsidRPr="00665E94">
        <w:rPr>
          <w:bCs/>
          <w:u w:val="single"/>
        </w:rPr>
        <w:t>62</w:t>
      </w:r>
    </w:p>
    <w:p w:rsidR="005972DA" w:rsidRPr="00665E94" w:rsidRDefault="005972DA" w:rsidP="00665E94">
      <w:pPr>
        <w:jc w:val="right"/>
      </w:pPr>
    </w:p>
    <w:p w:rsidR="005972DA" w:rsidRPr="00665E94" w:rsidRDefault="005972DA" w:rsidP="00665E94">
      <w:pPr>
        <w:jc w:val="center"/>
        <w:rPr>
          <w:b/>
        </w:rPr>
      </w:pPr>
      <w:bookmarkStart w:id="1" w:name="P29"/>
      <w:bookmarkEnd w:id="1"/>
      <w:r w:rsidRPr="00665E94">
        <w:rPr>
          <w:b/>
        </w:rPr>
        <w:t>Порядок</w:t>
      </w:r>
    </w:p>
    <w:p w:rsidR="005972DA" w:rsidRPr="00665E94" w:rsidRDefault="005972DA" w:rsidP="00665E94">
      <w:pPr>
        <w:jc w:val="center"/>
        <w:rPr>
          <w:b/>
        </w:rPr>
      </w:pPr>
      <w:r w:rsidRPr="00665E94">
        <w:rPr>
          <w:b/>
        </w:rPr>
        <w:t>проведения антикоррупционной экспертизы нормативных правовых актов</w:t>
      </w:r>
      <w:r w:rsidR="00665E94">
        <w:rPr>
          <w:b/>
        </w:rPr>
        <w:t xml:space="preserve">  </w:t>
      </w:r>
      <w:r w:rsidRPr="00665E94">
        <w:rPr>
          <w:b/>
        </w:rPr>
        <w:t>и проектов нормативных правовых актов администрации</w:t>
      </w:r>
    </w:p>
    <w:p w:rsidR="005972DA" w:rsidRPr="00665E94" w:rsidRDefault="00EA2249" w:rsidP="00665E94">
      <w:pPr>
        <w:jc w:val="center"/>
        <w:rPr>
          <w:b/>
        </w:rPr>
      </w:pPr>
      <w:r w:rsidRPr="00665E94">
        <w:rPr>
          <w:b/>
        </w:rPr>
        <w:t xml:space="preserve">Петропавловского </w:t>
      </w:r>
      <w:r w:rsidR="005972DA" w:rsidRPr="00665E94">
        <w:rPr>
          <w:b/>
        </w:rPr>
        <w:t>муниципального района Воронежской области</w:t>
      </w:r>
    </w:p>
    <w:p w:rsidR="005972DA" w:rsidRPr="00665E94" w:rsidRDefault="005972DA" w:rsidP="00665E94">
      <w:pPr>
        <w:jc w:val="center"/>
      </w:pPr>
    </w:p>
    <w:p w:rsidR="005972DA" w:rsidRPr="00665E94" w:rsidRDefault="005972DA" w:rsidP="00665E94">
      <w:pPr>
        <w:jc w:val="center"/>
      </w:pPr>
      <w:r w:rsidRPr="00665E94">
        <w:t>I. Общие положения</w:t>
      </w:r>
    </w:p>
    <w:p w:rsidR="005972DA" w:rsidRPr="00665E94" w:rsidRDefault="005972DA" w:rsidP="00665E94">
      <w:pPr>
        <w:jc w:val="center"/>
      </w:pPr>
    </w:p>
    <w:p w:rsidR="005972DA" w:rsidRPr="00665E94" w:rsidRDefault="005972DA" w:rsidP="00665E94">
      <w:r w:rsidRPr="00665E94">
        <w:t xml:space="preserve">1.1. Порядок проведения антикоррупционной экспертизы нормативных правовых актов и проектов нормативных правовых актов администрации </w:t>
      </w:r>
      <w:r w:rsidR="00EA2249" w:rsidRPr="00665E94">
        <w:t xml:space="preserve">Петропавловского </w:t>
      </w:r>
      <w:r w:rsidRPr="00665E94">
        <w:t>муниципального района Воронежской области (далее - Порядок) разработан в соответствии с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№96 «Об антикоррупционной экспертизе нормативных правовых актов и проектов нормативных правовых актов».</w:t>
      </w:r>
    </w:p>
    <w:p w:rsidR="005972DA" w:rsidRPr="00665E94" w:rsidRDefault="005972DA" w:rsidP="00665E94">
      <w:r w:rsidRPr="00665E94">
        <w:t xml:space="preserve">1.2. Настоящий Порядок определяет процедуру проведения антикоррупционной экспертизы нормативных правовых актов и проектов нормативных правовых актов администрации </w:t>
      </w:r>
      <w:r w:rsidR="00EA2249" w:rsidRPr="00665E94">
        <w:t xml:space="preserve">Петропавловского </w:t>
      </w:r>
      <w:r w:rsidRPr="00665E94">
        <w:t>муниципального района Воронежской области (далее - администрация).</w:t>
      </w:r>
    </w:p>
    <w:p w:rsidR="005972DA" w:rsidRPr="00665E94" w:rsidRDefault="005972DA" w:rsidP="00665E94">
      <w:r w:rsidRPr="00665E94">
        <w:t>1.3. Антикоррупционная экспертиза нормативных правовых актов и проектов нормативных правовых актов администрации проводится специалистом администрации, на которого возложена обязанность по проведению антикоррупционной экспертизы (далее – специалист администрации),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№ 96.</w:t>
      </w:r>
    </w:p>
    <w:p w:rsidR="005972DA" w:rsidRPr="00665E94" w:rsidRDefault="005972DA" w:rsidP="00665E94">
      <w:r w:rsidRPr="00665E94">
        <w:t>1.4. Сроки проведения антикоррупционной экспертизы:</w:t>
      </w:r>
    </w:p>
    <w:p w:rsidR="005972DA" w:rsidRPr="00665E94" w:rsidRDefault="005972DA" w:rsidP="00665E94">
      <w:r w:rsidRPr="00665E94">
        <w:t>- нормативных правовых актов - в течение 5 рабочих дней со дня получения поручения главы</w:t>
      </w:r>
      <w:r w:rsidR="000E719E" w:rsidRPr="00665E94">
        <w:t xml:space="preserve"> администрации </w:t>
      </w:r>
      <w:r w:rsidRPr="00665E94">
        <w:t xml:space="preserve">муниципального района Воронежской области </w:t>
      </w:r>
      <w:r w:rsidR="000E719E" w:rsidRPr="00665E94">
        <w:t>;</w:t>
      </w:r>
    </w:p>
    <w:p w:rsidR="005972DA" w:rsidRPr="00665E94" w:rsidRDefault="005972DA" w:rsidP="00665E94">
      <w:r w:rsidRPr="00665E94">
        <w:t>- проектов нормативных правовых актов - в течение 5 рабочих дней со дня поступления проекта нормативного правового акта на экспертизу.</w:t>
      </w:r>
    </w:p>
    <w:p w:rsidR="005972DA" w:rsidRPr="00665E94" w:rsidRDefault="005972DA" w:rsidP="00665E94">
      <w:r w:rsidRPr="00665E94">
        <w:t>1.5. По результатам антикоррупционной экспертизы нормативных правовых актов и проектов нормативных правовых актов администрации составляется заключение по форме согласно приложению к настоящему Порядку.</w:t>
      </w:r>
    </w:p>
    <w:p w:rsidR="005972DA" w:rsidRPr="00665E94" w:rsidRDefault="005972DA" w:rsidP="00665E94">
      <w:r w:rsidRPr="00665E94">
        <w:t xml:space="preserve">1.6. Не проводится антикоррупционная экспертиза отмененных или признанных утратившими силу нормативных правовых актов, а также </w:t>
      </w:r>
      <w:r w:rsidRPr="00665E94">
        <w:lastRenderedPageBreak/>
        <w:t>нормативных правовых актов, в отношении которых проводилась антикоррупционная экспертиза, если в дальнейшем в эти акты не вносились изменения.</w:t>
      </w:r>
    </w:p>
    <w:p w:rsidR="005972DA" w:rsidRPr="00665E94" w:rsidRDefault="005972DA" w:rsidP="00665E94"/>
    <w:p w:rsidR="005972DA" w:rsidRPr="00665E94" w:rsidRDefault="005972DA" w:rsidP="00665E94">
      <w:r w:rsidRPr="00665E94">
        <w:t>II. Порядок проведения антикоррупционной экспертизы</w:t>
      </w:r>
    </w:p>
    <w:p w:rsidR="005972DA" w:rsidRPr="00665E94" w:rsidRDefault="005972DA" w:rsidP="00665E94">
      <w:r w:rsidRPr="00665E94">
        <w:t>нормативных правовых актов</w:t>
      </w:r>
    </w:p>
    <w:p w:rsidR="005972DA" w:rsidRPr="00665E94" w:rsidRDefault="005972DA" w:rsidP="00665E94"/>
    <w:p w:rsidR="005972DA" w:rsidRPr="00665E94" w:rsidRDefault="005972DA" w:rsidP="00665E94">
      <w:r w:rsidRPr="00665E94">
        <w:t>2.1. Антикоррупционная экспертиза действующих нормативных правовых актов осуществляется специалистом администрации по поручению главы</w:t>
      </w:r>
      <w:r w:rsidR="000E719E" w:rsidRPr="00665E94">
        <w:t xml:space="preserve"> администрации Петропавловского </w:t>
      </w:r>
      <w:r w:rsidRPr="00665E94">
        <w:t>муниципального района Воронежской области</w:t>
      </w:r>
      <w:r w:rsidR="000E719E" w:rsidRPr="00665E94">
        <w:t>.</w:t>
      </w:r>
    </w:p>
    <w:p w:rsidR="005972DA" w:rsidRPr="00665E94" w:rsidRDefault="005972DA" w:rsidP="00665E94">
      <w:r w:rsidRPr="00665E94">
        <w:t>2.2. Выявленные в нормативном правовом акте коррупциогенные факторы отражаются в заключении, составляемом по результатам антикоррупционной экспертизы.</w:t>
      </w:r>
    </w:p>
    <w:p w:rsidR="005972DA" w:rsidRPr="00665E94" w:rsidRDefault="005972DA" w:rsidP="00665E94">
      <w:r w:rsidRPr="00665E94">
        <w:t>2.3. В заключении отражаются следующие сведения:</w:t>
      </w:r>
    </w:p>
    <w:p w:rsidR="005972DA" w:rsidRPr="00665E94" w:rsidRDefault="005972DA" w:rsidP="00665E94">
      <w:r w:rsidRPr="00665E94">
        <w:t>- дата и регистрационный номер заключения;</w:t>
      </w:r>
    </w:p>
    <w:p w:rsidR="005972DA" w:rsidRPr="00665E94" w:rsidRDefault="005972DA" w:rsidP="00665E94">
      <w:r w:rsidRPr="00665E94">
        <w:t>- реквизиты нормативного правового акта (вид акта, дата, номер и наименование);</w:t>
      </w:r>
    </w:p>
    <w:p w:rsidR="005972DA" w:rsidRPr="00665E94" w:rsidRDefault="005972DA" w:rsidP="00665E94">
      <w:r w:rsidRPr="00665E94">
        <w:t>- перечень выявленных коррупциогенных факторов с указанием их признаков;</w:t>
      </w:r>
    </w:p>
    <w:p w:rsidR="005972DA" w:rsidRPr="00665E94" w:rsidRDefault="005972DA" w:rsidP="00665E94">
      <w:r w:rsidRPr="00665E94">
        <w:t>- предложения по устранению коррупциогенных факторов.</w:t>
      </w:r>
    </w:p>
    <w:p w:rsidR="005972DA" w:rsidRPr="00665E94" w:rsidRDefault="005972DA" w:rsidP="00665E94">
      <w:r w:rsidRPr="00665E94">
        <w:t>2.4. Заключение подписывается главой</w:t>
      </w:r>
      <w:r w:rsidR="000E719E" w:rsidRPr="00665E94">
        <w:t xml:space="preserve"> администрации </w:t>
      </w:r>
      <w:r w:rsidRPr="00665E94">
        <w:t xml:space="preserve"> муниципального района Воронежской области</w:t>
      </w:r>
      <w:r w:rsidR="000E719E" w:rsidRPr="00665E94">
        <w:t>.</w:t>
      </w:r>
    </w:p>
    <w:p w:rsidR="005972DA" w:rsidRPr="00665E94" w:rsidRDefault="005972DA" w:rsidP="00665E94">
      <w:r w:rsidRPr="00665E94">
        <w:t>2.5. Положения действующего нормативного правового акта, содержащие коррупциогенные факторы, выявленные при проведении антикоррупционной экспертизы, устраняются посредством внесения изменений в нормативный правовой акт.</w:t>
      </w:r>
    </w:p>
    <w:p w:rsidR="005972DA" w:rsidRPr="00665E94" w:rsidRDefault="005972DA" w:rsidP="00665E94"/>
    <w:p w:rsidR="005972DA" w:rsidRPr="00665E94" w:rsidRDefault="005972DA" w:rsidP="00665E94">
      <w:r w:rsidRPr="00665E94">
        <w:t>III. Порядок проведения антикоррупционной экспертизы</w:t>
      </w:r>
    </w:p>
    <w:p w:rsidR="005972DA" w:rsidRPr="00665E94" w:rsidRDefault="005972DA" w:rsidP="00665E94">
      <w:r w:rsidRPr="00665E94">
        <w:t>проектов нормативных правовых актов</w:t>
      </w:r>
    </w:p>
    <w:p w:rsidR="005972DA" w:rsidRPr="00665E94" w:rsidRDefault="005972DA" w:rsidP="00665E94"/>
    <w:p w:rsidR="005972DA" w:rsidRPr="00665E94" w:rsidRDefault="005972DA" w:rsidP="00665E94">
      <w:r w:rsidRPr="00665E94">
        <w:t>3.1. Антикоррупционная экспертиза проектов нормативных правовых актов осуществляется специалистом администрации при проведении их правовой экспертизы.</w:t>
      </w:r>
    </w:p>
    <w:p w:rsidR="005972DA" w:rsidRPr="00665E94" w:rsidRDefault="005972DA" w:rsidP="00665E94">
      <w:r w:rsidRPr="00665E94">
        <w:t>3.2. В случае выявления в проекте нормативного правового акта коррупциогенных факторов составляется заключение, в котором указываются:</w:t>
      </w:r>
    </w:p>
    <w:p w:rsidR="005972DA" w:rsidRPr="00665E94" w:rsidRDefault="005972DA" w:rsidP="00665E94">
      <w:r w:rsidRPr="00665E94">
        <w:t>- дата и регистрационный номер заключения;</w:t>
      </w:r>
    </w:p>
    <w:p w:rsidR="005972DA" w:rsidRPr="00665E94" w:rsidRDefault="005972DA" w:rsidP="00665E94">
      <w:r w:rsidRPr="00665E94">
        <w:t>- реквизиты проекта нормативного правового акта (вид и наименование проекта нормативного правового акта);</w:t>
      </w:r>
    </w:p>
    <w:p w:rsidR="005972DA" w:rsidRPr="00665E94" w:rsidRDefault="005972DA" w:rsidP="00665E94">
      <w:r w:rsidRPr="00665E94">
        <w:t>- перечень выявленных коррупциогенных факторов;</w:t>
      </w:r>
    </w:p>
    <w:p w:rsidR="005972DA" w:rsidRPr="00665E94" w:rsidRDefault="005972DA" w:rsidP="00665E94">
      <w:r w:rsidRPr="00665E94">
        <w:t>- предложения по устранению коррупциогенных факторов.</w:t>
      </w:r>
    </w:p>
    <w:p w:rsidR="005972DA" w:rsidRPr="00665E94" w:rsidRDefault="005972DA" w:rsidP="00665E94">
      <w:r w:rsidRPr="00665E94">
        <w:t>3.3. Заключение оформляется на бланке администрации и подписывается</w:t>
      </w:r>
      <w:r w:rsidR="000E719E" w:rsidRPr="00665E94">
        <w:t xml:space="preserve"> </w:t>
      </w:r>
      <w:r w:rsidRPr="00665E94">
        <w:t>главой</w:t>
      </w:r>
      <w:r w:rsidR="000E719E" w:rsidRPr="00665E94">
        <w:t xml:space="preserve"> администрации </w:t>
      </w:r>
      <w:r w:rsidRPr="00665E94">
        <w:t>муниципального района Воронежской области</w:t>
      </w:r>
      <w:r w:rsidR="000E719E" w:rsidRPr="00665E94">
        <w:t>.</w:t>
      </w:r>
    </w:p>
    <w:p w:rsidR="005972DA" w:rsidRPr="00665E94" w:rsidRDefault="005972DA" w:rsidP="00665E94">
      <w:r w:rsidRPr="00665E94">
        <w:t>3.4. Проекты нормативных правовых актов, содержащие коррупциогенные факторы, подлежат доработке специалистами администрации, являющимися их разработчиками.</w:t>
      </w:r>
    </w:p>
    <w:p w:rsidR="005972DA" w:rsidRPr="00665E94" w:rsidRDefault="005972DA" w:rsidP="00665E94">
      <w:r w:rsidRPr="00665E94">
        <w:t>После устранения выявленных коррупциогенных факторов проекты нормативных правовых актов направляются для проведения повторной антикоррупционной экспертизы.</w:t>
      </w:r>
    </w:p>
    <w:p w:rsidR="005972DA" w:rsidRPr="00665E94" w:rsidRDefault="005972DA" w:rsidP="00665E94">
      <w:r w:rsidRPr="00665E94">
        <w:br w:type="page"/>
      </w:r>
    </w:p>
    <w:p w:rsidR="005972DA" w:rsidRPr="00665E94" w:rsidRDefault="005972DA" w:rsidP="00665E94">
      <w:pPr>
        <w:jc w:val="right"/>
      </w:pPr>
      <w:r w:rsidRPr="00665E94">
        <w:t>Приложение</w:t>
      </w:r>
    </w:p>
    <w:p w:rsidR="005972DA" w:rsidRPr="00665E94" w:rsidRDefault="005972DA" w:rsidP="00665E94">
      <w:pPr>
        <w:jc w:val="right"/>
      </w:pPr>
      <w:r w:rsidRPr="00665E94">
        <w:t>к Порядку</w:t>
      </w:r>
    </w:p>
    <w:p w:rsidR="005972DA" w:rsidRPr="00665E94" w:rsidRDefault="005972DA" w:rsidP="00665E94">
      <w:pPr>
        <w:jc w:val="right"/>
      </w:pPr>
    </w:p>
    <w:p w:rsidR="005972DA" w:rsidRPr="00665E94" w:rsidRDefault="005972DA" w:rsidP="00665E94">
      <w:pPr>
        <w:jc w:val="right"/>
      </w:pPr>
      <w:r w:rsidRPr="00665E94">
        <w:t>Форма</w:t>
      </w:r>
    </w:p>
    <w:p w:rsidR="005972DA" w:rsidRPr="00665E94" w:rsidRDefault="005972DA" w:rsidP="00665E94"/>
    <w:p w:rsidR="005972DA" w:rsidRPr="00665E94" w:rsidRDefault="005972DA" w:rsidP="00665E94">
      <w:pPr>
        <w:jc w:val="center"/>
      </w:pPr>
      <w:bookmarkStart w:id="2" w:name="P86"/>
      <w:bookmarkEnd w:id="2"/>
      <w:r w:rsidRPr="00665E94">
        <w:t>ЗАКЛЮЧЕНИЕ</w:t>
      </w:r>
    </w:p>
    <w:p w:rsidR="005972DA" w:rsidRPr="00665E94" w:rsidRDefault="005972DA" w:rsidP="00665E94">
      <w:pPr>
        <w:jc w:val="center"/>
      </w:pPr>
      <w:r w:rsidRPr="00665E94">
        <w:t>по результатам проведения антикоррупционной экспертизы</w:t>
      </w:r>
    </w:p>
    <w:p w:rsidR="005972DA" w:rsidRPr="00665E94" w:rsidRDefault="005972DA" w:rsidP="00665E94">
      <w:pPr>
        <w:jc w:val="center"/>
      </w:pPr>
    </w:p>
    <w:p w:rsidR="005972DA" w:rsidRPr="00665E94" w:rsidRDefault="005972DA" w:rsidP="00665E94">
      <w:pPr>
        <w:jc w:val="center"/>
      </w:pPr>
      <w:r w:rsidRPr="00665E94">
        <w:t>«_____» _____________ 20__ № __________</w:t>
      </w:r>
    </w:p>
    <w:p w:rsidR="005972DA" w:rsidRPr="00665E94" w:rsidRDefault="005972DA" w:rsidP="00665E94"/>
    <w:p w:rsidR="00031687" w:rsidRPr="00665E94" w:rsidRDefault="005972DA" w:rsidP="00665E94">
      <w:r w:rsidRPr="00665E94">
        <w:t>В соответствии с частью 4 статьи 3 Федерального закона от 17 июля  2009№ 172-ФЗ «Об антикоррупционной экспертизе нормативных правовых актов ипроектов нормативных правовых актов», статьей 6 Федерального  закона от 25.12.2008 № 273-ФЗ «О противодействии коррупции» и</w:t>
      </w:r>
      <w:r w:rsidR="000E719E" w:rsidRPr="00665E94">
        <w:t xml:space="preserve"> </w:t>
      </w:r>
      <w:r w:rsidRPr="00665E94">
        <w:t xml:space="preserve">постановлением </w:t>
      </w:r>
      <w:r w:rsidRPr="00665E94">
        <w:rPr>
          <w:i/>
        </w:rPr>
        <w:t xml:space="preserve">администрации </w:t>
      </w:r>
      <w:r w:rsidR="000E719E" w:rsidRPr="00665E94">
        <w:rPr>
          <w:i/>
        </w:rPr>
        <w:t xml:space="preserve">Петропавловского </w:t>
      </w:r>
      <w:r w:rsidRPr="00665E94">
        <w:rPr>
          <w:i/>
        </w:rPr>
        <w:t>муниципального района Воронежской области №___ от ____________</w:t>
      </w:r>
      <w:r w:rsidRPr="00665E94">
        <w:t>администрацией</w:t>
      </w:r>
      <w:r w:rsidR="00031687" w:rsidRPr="00665E94">
        <w:rPr>
          <w:i/>
        </w:rPr>
        <w:t xml:space="preserve"> Петропавловского </w:t>
      </w:r>
      <w:r w:rsidRPr="00665E94">
        <w:rPr>
          <w:i/>
        </w:rPr>
        <w:t xml:space="preserve">муниципального района Воронежской области </w:t>
      </w:r>
      <w:r w:rsidR="00031687" w:rsidRPr="00665E94">
        <w:t xml:space="preserve">проведена антикоррупционная </w:t>
      </w:r>
      <w:r w:rsidRPr="00665E94">
        <w:t>экспертиза</w:t>
      </w:r>
    </w:p>
    <w:p w:rsidR="005972DA" w:rsidRPr="00665E94" w:rsidRDefault="005972DA" w:rsidP="00665E94">
      <w:r w:rsidRPr="00665E94">
        <w:t>______________________________________________________</w:t>
      </w:r>
    </w:p>
    <w:p w:rsidR="005972DA" w:rsidRPr="00665E94" w:rsidRDefault="005972DA" w:rsidP="00665E94">
      <w:r w:rsidRPr="00665E94">
        <w:t>(вид, дата, номер и наименование нормативного правового акта (проекта нормативного правового акта))</w:t>
      </w:r>
    </w:p>
    <w:p w:rsidR="005972DA" w:rsidRPr="00665E94" w:rsidRDefault="005972DA" w:rsidP="00665E94"/>
    <w:p w:rsidR="005972DA" w:rsidRPr="00665E94" w:rsidRDefault="005972DA" w:rsidP="00665E94">
      <w:r w:rsidRPr="00665E94">
        <w:t>Вариант 1:</w:t>
      </w:r>
    </w:p>
    <w:p w:rsidR="005972DA" w:rsidRPr="00665E94" w:rsidRDefault="005972DA" w:rsidP="00665E94">
      <w:r w:rsidRPr="00665E94">
        <w:t>В представленном______________________________________________</w:t>
      </w:r>
    </w:p>
    <w:p w:rsidR="005972DA" w:rsidRPr="00665E94" w:rsidRDefault="005972DA" w:rsidP="00665E94">
      <w:r w:rsidRPr="00665E94">
        <w:t>(наименование нормативного правового акта (проекта нормативногоправового акта))</w:t>
      </w:r>
    </w:p>
    <w:p w:rsidR="005972DA" w:rsidRPr="00665E94" w:rsidRDefault="005972DA" w:rsidP="00665E94">
      <w:r w:rsidRPr="00665E94">
        <w:t>коррупциогенные факторы не выявлены.</w:t>
      </w:r>
    </w:p>
    <w:p w:rsidR="005972DA" w:rsidRPr="00665E94" w:rsidRDefault="005972DA" w:rsidP="00665E94"/>
    <w:p w:rsidR="005972DA" w:rsidRPr="00665E94" w:rsidRDefault="005972DA" w:rsidP="00665E94">
      <w:r w:rsidRPr="00665E94">
        <w:t>Вариант 2:</w:t>
      </w:r>
    </w:p>
    <w:p w:rsidR="005972DA" w:rsidRPr="00665E94" w:rsidRDefault="005972DA" w:rsidP="00665E94">
      <w:r w:rsidRPr="00665E94">
        <w:t>В представленном _____________________________________________</w:t>
      </w:r>
    </w:p>
    <w:p w:rsidR="005972DA" w:rsidRPr="00665E94" w:rsidRDefault="005972DA" w:rsidP="00665E94">
      <w:r w:rsidRPr="00665E94">
        <w:t>(наименование нормативного правового акта (проекта нормативногоправового акта)</w:t>
      </w:r>
    </w:p>
    <w:p w:rsidR="005972DA" w:rsidRPr="00665E94" w:rsidRDefault="005972DA" w:rsidP="00665E94">
      <w:r w:rsidRPr="00665E94">
        <w:t xml:space="preserve">выявлены коррупциогенные факторы </w:t>
      </w:r>
      <w:r w:rsidRPr="00665E94">
        <w:rPr>
          <w:i/>
        </w:rPr>
        <w:t>&lt;1&gt;.</w:t>
      </w:r>
    </w:p>
    <w:p w:rsidR="005972DA" w:rsidRPr="00665E94" w:rsidRDefault="005972DA" w:rsidP="00665E94">
      <w:r w:rsidRPr="00665E94">
        <w:t>В целях устранения выявленных коррупциогенных факторов предлагается_______________________________________________________</w:t>
      </w:r>
    </w:p>
    <w:p w:rsidR="005972DA" w:rsidRPr="00665E94" w:rsidRDefault="005972DA" w:rsidP="00665E94">
      <w:r w:rsidRPr="00665E94">
        <w:t>(указывается способ устранения коррупциогенных факторов:исключение из текста документа, изложение его в другой редакции,внесение иных изменений в текст рассматриваемого документаили иной способ устранения коррупциогенных факторов)</w:t>
      </w:r>
    </w:p>
    <w:p w:rsidR="005972DA" w:rsidRPr="00665E94" w:rsidRDefault="005972DA" w:rsidP="00665E94"/>
    <w:p w:rsidR="005972DA" w:rsidRPr="00665E94" w:rsidRDefault="005972DA" w:rsidP="00665E94"/>
    <w:p w:rsidR="005972DA" w:rsidRPr="00665E94" w:rsidRDefault="005972DA" w:rsidP="00665E94">
      <w:r w:rsidRPr="00665E94">
        <w:t>(наименование должности)     (подпись)       (инициалы, фамилия)</w:t>
      </w:r>
    </w:p>
    <w:p w:rsidR="005972DA" w:rsidRPr="00665E94" w:rsidRDefault="005972DA" w:rsidP="00665E94"/>
    <w:p w:rsidR="005972DA" w:rsidRPr="00665E94" w:rsidRDefault="005972DA" w:rsidP="00665E94">
      <w:pPr>
        <w:rPr>
          <w:i/>
        </w:rPr>
      </w:pPr>
      <w:bookmarkStart w:id="3" w:name="P127"/>
      <w:bookmarkEnd w:id="3"/>
      <w:r w:rsidRPr="00665E94">
        <w:rPr>
          <w:i/>
        </w:rPr>
        <w:t>&lt;1&gt; Отражаются все положения нормативного правового акта, его проекта или иного документа, в которых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26.02.2010 № 96.</w:t>
      </w:r>
    </w:p>
    <w:p w:rsidR="00AA6C7A" w:rsidRPr="00665E94" w:rsidRDefault="00AA6C7A" w:rsidP="00665E94">
      <w:r w:rsidRPr="00665E94">
        <w:lastRenderedPageBreak/>
        <w:t xml:space="preserve"> </w:t>
      </w:r>
    </w:p>
    <w:sectPr w:rsidR="00AA6C7A" w:rsidRPr="00665E94" w:rsidSect="000028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851" w:bottom="709" w:left="1701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171" w:rsidRDefault="009F7171" w:rsidP="00665E94">
      <w:r>
        <w:separator/>
      </w:r>
    </w:p>
  </w:endnote>
  <w:endnote w:type="continuationSeparator" w:id="0">
    <w:p w:rsidR="009F7171" w:rsidRDefault="009F7171" w:rsidP="0066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E94" w:rsidRDefault="00665E9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E94" w:rsidRDefault="00665E9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E94" w:rsidRDefault="00665E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171" w:rsidRDefault="009F7171" w:rsidP="00665E94">
      <w:r>
        <w:separator/>
      </w:r>
    </w:p>
  </w:footnote>
  <w:footnote w:type="continuationSeparator" w:id="0">
    <w:p w:rsidR="009F7171" w:rsidRDefault="009F7171" w:rsidP="00665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E94" w:rsidRDefault="00665E9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CB" w:rsidRDefault="002172CB">
    <w:pPr>
      <w:pStyle w:val="a7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2172CB" w:rsidRDefault="002172CB">
    <w:pPr>
      <w:pStyle w:val="a7"/>
      <w:rPr>
        <w:color w:val="800000"/>
        <w:sz w:val="20"/>
      </w:rPr>
    </w:pPr>
    <w:r>
      <w:rPr>
        <w:color w:val="800000"/>
        <w:sz w:val="20"/>
      </w:rPr>
      <w:t>Владелец: Собкалов Алексей Сергеевич</w:t>
    </w:r>
  </w:p>
  <w:p w:rsidR="002172CB" w:rsidRDefault="002172CB">
    <w:pPr>
      <w:pStyle w:val="a7"/>
      <w:rPr>
        <w:color w:val="800000"/>
        <w:sz w:val="20"/>
      </w:rPr>
    </w:pPr>
    <w:r>
      <w:rPr>
        <w:color w:val="800000"/>
        <w:sz w:val="20"/>
      </w:rPr>
      <w:t>Должность: Глава администрации"397670</w:t>
    </w:r>
  </w:p>
  <w:p w:rsidR="002172CB" w:rsidRDefault="002172CB">
    <w:pPr>
      <w:pStyle w:val="a7"/>
      <w:rPr>
        <w:color w:val="800000"/>
        <w:sz w:val="20"/>
      </w:rPr>
    </w:pPr>
    <w:r>
      <w:rPr>
        <w:color w:val="800000"/>
        <w:sz w:val="20"/>
      </w:rPr>
      <w:t>Дата подписи: 08.04.2016 11:39:07</w:t>
    </w:r>
  </w:p>
  <w:p w:rsidR="00665E94" w:rsidRPr="002172CB" w:rsidRDefault="00665E94">
    <w:pPr>
      <w:pStyle w:val="a7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E94" w:rsidRDefault="00665E9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7A"/>
    <w:rsid w:val="0000282B"/>
    <w:rsid w:val="00031687"/>
    <w:rsid w:val="00083FC6"/>
    <w:rsid w:val="000A59D4"/>
    <w:rsid w:val="000B27FB"/>
    <w:rsid w:val="000E719E"/>
    <w:rsid w:val="001E3BB6"/>
    <w:rsid w:val="001F1667"/>
    <w:rsid w:val="001F1DF2"/>
    <w:rsid w:val="002172CB"/>
    <w:rsid w:val="00235D76"/>
    <w:rsid w:val="0027788E"/>
    <w:rsid w:val="002B2F85"/>
    <w:rsid w:val="002D51BE"/>
    <w:rsid w:val="00335816"/>
    <w:rsid w:val="00353138"/>
    <w:rsid w:val="003731C4"/>
    <w:rsid w:val="003A55E1"/>
    <w:rsid w:val="00400CD7"/>
    <w:rsid w:val="00417B1F"/>
    <w:rsid w:val="00442989"/>
    <w:rsid w:val="00444590"/>
    <w:rsid w:val="00461A56"/>
    <w:rsid w:val="00495FA1"/>
    <w:rsid w:val="00502F71"/>
    <w:rsid w:val="00511899"/>
    <w:rsid w:val="00512706"/>
    <w:rsid w:val="005972DA"/>
    <w:rsid w:val="005A16BB"/>
    <w:rsid w:val="005B0DB0"/>
    <w:rsid w:val="005B70B8"/>
    <w:rsid w:val="005F2622"/>
    <w:rsid w:val="00627C06"/>
    <w:rsid w:val="00665E94"/>
    <w:rsid w:val="006F21F5"/>
    <w:rsid w:val="007475C2"/>
    <w:rsid w:val="007B56EE"/>
    <w:rsid w:val="007F6F9A"/>
    <w:rsid w:val="009632CE"/>
    <w:rsid w:val="00991872"/>
    <w:rsid w:val="009F7171"/>
    <w:rsid w:val="009F71B6"/>
    <w:rsid w:val="00A13199"/>
    <w:rsid w:val="00A5147F"/>
    <w:rsid w:val="00A6408B"/>
    <w:rsid w:val="00A672FC"/>
    <w:rsid w:val="00A96F02"/>
    <w:rsid w:val="00AA6C7A"/>
    <w:rsid w:val="00AC623C"/>
    <w:rsid w:val="00AD0E19"/>
    <w:rsid w:val="00AE49E3"/>
    <w:rsid w:val="00B1200D"/>
    <w:rsid w:val="00B222BF"/>
    <w:rsid w:val="00B45251"/>
    <w:rsid w:val="00BC35E8"/>
    <w:rsid w:val="00C07220"/>
    <w:rsid w:val="00C23DDC"/>
    <w:rsid w:val="00C44F95"/>
    <w:rsid w:val="00CC55A0"/>
    <w:rsid w:val="00CE44EC"/>
    <w:rsid w:val="00D4516C"/>
    <w:rsid w:val="00D54478"/>
    <w:rsid w:val="00D566BB"/>
    <w:rsid w:val="00D6538F"/>
    <w:rsid w:val="00DF03A0"/>
    <w:rsid w:val="00EA2249"/>
    <w:rsid w:val="00EA29E3"/>
    <w:rsid w:val="00F54904"/>
    <w:rsid w:val="00F9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9F717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F717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717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F717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F717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F7171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F7171"/>
  </w:style>
  <w:style w:type="paragraph" w:customStyle="1" w:styleId="ConsNonformat">
    <w:name w:val="ConsNonformat"/>
    <w:rsid w:val="00AA6C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3531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2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972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972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665E9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65E9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65E9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65E94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F7171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rsid w:val="009F7171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rsid w:val="00665E94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F717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basedOn w:val="a0"/>
    <w:rsid w:val="009F7171"/>
    <w:rPr>
      <w:color w:val="0000FF"/>
      <w:u w:val="none"/>
    </w:rPr>
  </w:style>
  <w:style w:type="paragraph" w:styleId="a7">
    <w:name w:val="header"/>
    <w:basedOn w:val="a"/>
    <w:link w:val="a8"/>
    <w:rsid w:val="00665E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665E94"/>
    <w:rPr>
      <w:rFonts w:ascii="Arial" w:hAnsi="Arial"/>
      <w:sz w:val="24"/>
      <w:szCs w:val="24"/>
    </w:rPr>
  </w:style>
  <w:style w:type="paragraph" w:styleId="a9">
    <w:name w:val="footer"/>
    <w:basedOn w:val="a"/>
    <w:link w:val="aa"/>
    <w:rsid w:val="00665E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65E94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9F717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F717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F7171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9F717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F717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717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F717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F717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F7171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F7171"/>
  </w:style>
  <w:style w:type="paragraph" w:customStyle="1" w:styleId="ConsNonformat">
    <w:name w:val="ConsNonformat"/>
    <w:rsid w:val="00AA6C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3531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2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972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972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665E9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65E9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65E9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65E94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F7171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rsid w:val="009F7171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rsid w:val="00665E94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F717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basedOn w:val="a0"/>
    <w:rsid w:val="009F7171"/>
    <w:rPr>
      <w:color w:val="0000FF"/>
      <w:u w:val="none"/>
    </w:rPr>
  </w:style>
  <w:style w:type="paragraph" w:styleId="a7">
    <w:name w:val="header"/>
    <w:basedOn w:val="a"/>
    <w:link w:val="a8"/>
    <w:rsid w:val="00665E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665E94"/>
    <w:rPr>
      <w:rFonts w:ascii="Arial" w:hAnsi="Arial"/>
      <w:sz w:val="24"/>
      <w:szCs w:val="24"/>
    </w:rPr>
  </w:style>
  <w:style w:type="paragraph" w:styleId="a9">
    <w:name w:val="footer"/>
    <w:basedOn w:val="a"/>
    <w:link w:val="aa"/>
    <w:rsid w:val="00665E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65E94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9F717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F717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F7171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heraldik.ru/reg36/36petropavlovsky_g.gif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ПЕТРОПАВЛОВСКОГО МУНИЦИПАЛЬНОГО РАЙОНА</vt:lpstr>
    </vt:vector>
  </TitlesOfParts>
  <Company>SamLab.ws</Company>
  <LinksUpToDate>false</LinksUpToDate>
  <CharactersWithSpaces>8418</CharactersWithSpaces>
  <SharedDoc>false</SharedDoc>
  <HLinks>
    <vt:vector size="6" baseType="variant">
      <vt:variant>
        <vt:i4>1835069</vt:i4>
      </vt:variant>
      <vt:variant>
        <vt:i4>2232</vt:i4>
      </vt:variant>
      <vt:variant>
        <vt:i4>1025</vt:i4>
      </vt:variant>
      <vt:variant>
        <vt:i4>1</vt:i4>
      </vt:variant>
      <vt:variant>
        <vt:lpwstr>http://www.heraldik.ru/reg36/36petropavlovsky_g.gif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ПЕТРОПАВЛОВСКОГО МУНИЦИПАЛЬНОГО РАЙОНА</dc:title>
  <dc:creator>Леонова Юлия</dc:creator>
  <cp:lastModifiedBy>Леонова Юлия</cp:lastModifiedBy>
  <cp:revision>1</cp:revision>
  <cp:lastPrinted>2014-10-28T08:55:00Z</cp:lastPrinted>
  <dcterms:created xsi:type="dcterms:W3CDTF">2023-06-27T07:56:00Z</dcterms:created>
  <dcterms:modified xsi:type="dcterms:W3CDTF">2023-06-27T07:57:00Z</dcterms:modified>
</cp:coreProperties>
</file>