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582EA7" w:rsidRDefault="00685B57" w:rsidP="00B4711F">
      <w:pPr>
        <w:autoSpaceDE w:val="0"/>
        <w:autoSpaceDN w:val="0"/>
        <w:adjustRightInd w:val="0"/>
        <w:spacing w:line="288" w:lineRule="auto"/>
        <w:ind w:firstLine="0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B4711F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964730" cy="1096063"/>
            <wp:effectExtent l="0" t="0" r="698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808" cy="1108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11F" w:rsidRPr="00B4711F" w:rsidRDefault="00B4711F" w:rsidP="00B4711F">
      <w:pPr>
        <w:autoSpaceDE w:val="0"/>
        <w:autoSpaceDN w:val="0"/>
        <w:adjustRightInd w:val="0"/>
        <w:spacing w:line="288" w:lineRule="auto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F717FF" w:rsidRPr="00C74100" w:rsidRDefault="00F717FF" w:rsidP="00B4711F">
      <w:pPr>
        <w:autoSpaceDE w:val="0"/>
        <w:autoSpaceDN w:val="0"/>
        <w:adjustRightInd w:val="0"/>
        <w:ind w:left="-426" w:firstLine="0"/>
        <w:jc w:val="center"/>
        <w:rPr>
          <w:rFonts w:cs="Arial"/>
          <w:b/>
          <w:smallCaps/>
          <w:sz w:val="32"/>
          <w:szCs w:val="32"/>
        </w:rPr>
      </w:pPr>
      <w:r w:rsidRPr="00C74100">
        <w:rPr>
          <w:rFonts w:cs="Arial"/>
          <w:b/>
          <w:smallCaps/>
          <w:sz w:val="32"/>
          <w:szCs w:val="32"/>
        </w:rPr>
        <w:t xml:space="preserve">АДМИНИСТРАЦИЯ </w:t>
      </w:r>
      <w:r w:rsidR="00B4711F" w:rsidRPr="00C74100">
        <w:rPr>
          <w:rFonts w:cs="Arial"/>
          <w:b/>
          <w:smallCaps/>
          <w:sz w:val="32"/>
          <w:szCs w:val="32"/>
        </w:rPr>
        <w:t xml:space="preserve">ПЕТРОПАВЛОВСКОГО </w:t>
      </w:r>
      <w:r w:rsidRPr="00C74100">
        <w:rPr>
          <w:rFonts w:cs="Arial"/>
          <w:b/>
          <w:smallCaps/>
          <w:sz w:val="32"/>
          <w:szCs w:val="32"/>
        </w:rPr>
        <w:t>МУНИЦИПАЛЬНОГО РАЙОНА</w:t>
      </w:r>
    </w:p>
    <w:p w:rsidR="00F717FF" w:rsidRPr="00C74100" w:rsidRDefault="00F717FF" w:rsidP="00B4711F">
      <w:pPr>
        <w:keepNext/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ind w:left="-426"/>
        <w:jc w:val="center"/>
        <w:outlineLvl w:val="0"/>
        <w:rPr>
          <w:rFonts w:cs="Arial"/>
          <w:b/>
          <w:smallCaps/>
          <w:sz w:val="32"/>
          <w:szCs w:val="32"/>
        </w:rPr>
      </w:pPr>
      <w:r w:rsidRPr="00C74100">
        <w:rPr>
          <w:rFonts w:cs="Arial"/>
          <w:b/>
          <w:smallCaps/>
          <w:sz w:val="32"/>
          <w:szCs w:val="32"/>
        </w:rPr>
        <w:t>ВОРОНЕЖСКОЙ ОБЛАСТИ</w:t>
      </w:r>
    </w:p>
    <w:p w:rsidR="00CD399B" w:rsidRPr="00B4711F" w:rsidRDefault="00CD399B" w:rsidP="00B4711F">
      <w:pPr>
        <w:autoSpaceDE w:val="0"/>
        <w:autoSpaceDN w:val="0"/>
        <w:adjustRightInd w:val="0"/>
        <w:spacing w:line="288" w:lineRule="auto"/>
        <w:ind w:firstLine="0"/>
        <w:jc w:val="center"/>
        <w:rPr>
          <w:rFonts w:ascii="Times New Roman" w:hAnsi="Times New Roman"/>
          <w:b/>
          <w:sz w:val="32"/>
          <w:szCs w:val="32"/>
        </w:rPr>
      </w:pPr>
    </w:p>
    <w:p w:rsidR="00F717FF" w:rsidRPr="00C74100" w:rsidRDefault="00F717FF" w:rsidP="00B4711F">
      <w:pPr>
        <w:keepNext/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center"/>
        <w:outlineLvl w:val="1"/>
        <w:rPr>
          <w:rFonts w:cs="Arial"/>
          <w:b/>
          <w:color w:val="000000"/>
          <w:sz w:val="32"/>
          <w:szCs w:val="32"/>
        </w:rPr>
      </w:pPr>
      <w:r w:rsidRPr="00C74100">
        <w:rPr>
          <w:rFonts w:cs="Arial"/>
          <w:b/>
          <w:color w:val="000000"/>
          <w:sz w:val="32"/>
          <w:szCs w:val="32"/>
        </w:rPr>
        <w:t>ПОСТАНОВЛЕНИЕ</w:t>
      </w:r>
    </w:p>
    <w:p w:rsidR="00B4711F" w:rsidRPr="00B4711F" w:rsidRDefault="00B4711F" w:rsidP="00B4711F">
      <w:pPr>
        <w:pStyle w:val="af2"/>
        <w:rPr>
          <w:rFonts w:ascii="Times New Roman" w:hAnsi="Times New Roman"/>
          <w:b/>
          <w:color w:val="000000"/>
          <w:sz w:val="28"/>
          <w:szCs w:val="28"/>
        </w:rPr>
      </w:pPr>
    </w:p>
    <w:p w:rsidR="00B4711F" w:rsidRPr="00B4711F" w:rsidRDefault="00B4711F" w:rsidP="00F717FF">
      <w:pPr>
        <w:keepNext/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color w:val="000000"/>
          <w:sz w:val="28"/>
          <w:szCs w:val="28"/>
        </w:rPr>
      </w:pPr>
    </w:p>
    <w:p w:rsidR="00F717FF" w:rsidRPr="00B4711F" w:rsidRDefault="00F10D69" w:rsidP="00B4711F">
      <w:pPr>
        <w:autoSpaceDE w:val="0"/>
        <w:autoSpaceDN w:val="0"/>
        <w:adjustRightInd w:val="0"/>
        <w:spacing w:line="288" w:lineRule="auto"/>
        <w:ind w:firstLine="0"/>
        <w:rPr>
          <w:rFonts w:ascii="Times New Roman" w:hAnsi="Times New Roman"/>
          <w:sz w:val="28"/>
          <w:szCs w:val="28"/>
          <w:u w:val="single"/>
        </w:rPr>
      </w:pPr>
      <w:r w:rsidRPr="00B4711F">
        <w:rPr>
          <w:rFonts w:ascii="Times New Roman" w:hAnsi="Times New Roman"/>
          <w:sz w:val="28"/>
          <w:szCs w:val="28"/>
          <w:u w:val="single"/>
        </w:rPr>
        <w:t>от</w:t>
      </w:r>
      <w:r w:rsidR="008A34FB" w:rsidRPr="00B4711F">
        <w:rPr>
          <w:rFonts w:ascii="Times New Roman" w:hAnsi="Times New Roman"/>
          <w:sz w:val="28"/>
          <w:szCs w:val="28"/>
          <w:u w:val="single"/>
        </w:rPr>
        <w:t xml:space="preserve"> </w:t>
      </w:r>
      <w:r w:rsidR="00B4711F" w:rsidRPr="00B4711F">
        <w:rPr>
          <w:rFonts w:ascii="Times New Roman" w:hAnsi="Times New Roman"/>
          <w:sz w:val="28"/>
          <w:szCs w:val="28"/>
          <w:u w:val="single"/>
        </w:rPr>
        <w:t>4</w:t>
      </w:r>
      <w:r w:rsidR="008A34FB" w:rsidRPr="00B4711F">
        <w:rPr>
          <w:rFonts w:ascii="Times New Roman" w:hAnsi="Times New Roman"/>
          <w:sz w:val="28"/>
          <w:szCs w:val="28"/>
          <w:u w:val="single"/>
        </w:rPr>
        <w:t xml:space="preserve"> </w:t>
      </w:r>
      <w:r w:rsidR="00B4711F" w:rsidRPr="00B4711F">
        <w:rPr>
          <w:rFonts w:ascii="Times New Roman" w:hAnsi="Times New Roman"/>
          <w:sz w:val="28"/>
          <w:szCs w:val="28"/>
          <w:u w:val="single"/>
        </w:rPr>
        <w:t>июля</w:t>
      </w:r>
      <w:r w:rsidR="00371F36" w:rsidRPr="00B4711F">
        <w:rPr>
          <w:rFonts w:ascii="Times New Roman" w:hAnsi="Times New Roman"/>
          <w:sz w:val="28"/>
          <w:szCs w:val="28"/>
          <w:u w:val="single"/>
        </w:rPr>
        <w:t xml:space="preserve"> </w:t>
      </w:r>
      <w:r w:rsidR="006E7C7B" w:rsidRPr="00B4711F">
        <w:rPr>
          <w:rFonts w:ascii="Times New Roman" w:hAnsi="Times New Roman"/>
          <w:sz w:val="28"/>
          <w:szCs w:val="28"/>
          <w:u w:val="single"/>
        </w:rPr>
        <w:t>20</w:t>
      </w:r>
      <w:r w:rsidR="00B4711F" w:rsidRPr="00B4711F">
        <w:rPr>
          <w:rFonts w:ascii="Times New Roman" w:hAnsi="Times New Roman"/>
          <w:sz w:val="28"/>
          <w:szCs w:val="28"/>
          <w:u w:val="single"/>
        </w:rPr>
        <w:t>25</w:t>
      </w:r>
      <w:r w:rsidR="006C035C" w:rsidRPr="00B4711F">
        <w:rPr>
          <w:rFonts w:ascii="Times New Roman" w:hAnsi="Times New Roman"/>
          <w:sz w:val="28"/>
          <w:szCs w:val="28"/>
          <w:u w:val="single"/>
        </w:rPr>
        <w:t xml:space="preserve"> </w:t>
      </w:r>
      <w:r w:rsidR="00963314" w:rsidRPr="00B4711F">
        <w:rPr>
          <w:rFonts w:ascii="Times New Roman" w:hAnsi="Times New Roman"/>
          <w:sz w:val="28"/>
          <w:szCs w:val="28"/>
          <w:u w:val="single"/>
        </w:rPr>
        <w:t>г.</w:t>
      </w:r>
      <w:r w:rsidR="008A34FB" w:rsidRPr="00B4711F">
        <w:rPr>
          <w:rFonts w:ascii="Times New Roman" w:hAnsi="Times New Roman"/>
          <w:sz w:val="28"/>
          <w:szCs w:val="28"/>
          <w:u w:val="single"/>
        </w:rPr>
        <w:t xml:space="preserve"> </w:t>
      </w:r>
      <w:r w:rsidR="00E92E0A" w:rsidRPr="00B4711F">
        <w:rPr>
          <w:rFonts w:ascii="Times New Roman" w:hAnsi="Times New Roman"/>
          <w:sz w:val="28"/>
          <w:szCs w:val="28"/>
          <w:u w:val="single"/>
        </w:rPr>
        <w:t>№</w:t>
      </w:r>
      <w:r w:rsidR="008A34FB" w:rsidRPr="00B4711F">
        <w:rPr>
          <w:rFonts w:ascii="Times New Roman" w:hAnsi="Times New Roman"/>
          <w:sz w:val="28"/>
          <w:szCs w:val="28"/>
          <w:u w:val="single"/>
        </w:rPr>
        <w:t xml:space="preserve"> </w:t>
      </w:r>
      <w:r w:rsidR="00B4711F" w:rsidRPr="00B4711F">
        <w:rPr>
          <w:rFonts w:ascii="Times New Roman" w:hAnsi="Times New Roman"/>
          <w:sz w:val="28"/>
          <w:szCs w:val="28"/>
          <w:u w:val="single"/>
        </w:rPr>
        <w:t>288</w:t>
      </w:r>
      <w:r w:rsidR="008A34FB" w:rsidRPr="00B4711F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937EA3" w:rsidRPr="00B4711F" w:rsidRDefault="008A34FB" w:rsidP="00B4711F">
      <w:pPr>
        <w:autoSpaceDE w:val="0"/>
        <w:autoSpaceDN w:val="0"/>
        <w:adjustRightInd w:val="0"/>
        <w:spacing w:line="288" w:lineRule="auto"/>
        <w:rPr>
          <w:rFonts w:ascii="Times New Roman" w:hAnsi="Times New Roman"/>
        </w:rPr>
      </w:pPr>
      <w:r w:rsidRPr="00B4711F">
        <w:rPr>
          <w:rFonts w:ascii="Times New Roman" w:hAnsi="Times New Roman"/>
        </w:rPr>
        <w:t xml:space="preserve"> </w:t>
      </w:r>
      <w:r w:rsidR="00F717FF" w:rsidRPr="00B4711F">
        <w:rPr>
          <w:rFonts w:ascii="Times New Roman" w:hAnsi="Times New Roman"/>
        </w:rPr>
        <w:t>с. Петропавловка</w:t>
      </w:r>
    </w:p>
    <w:p w:rsidR="00F717FF" w:rsidRDefault="00881021" w:rsidP="0091633C">
      <w:pPr>
        <w:pStyle w:val="Title"/>
        <w:ind w:right="4534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4711F">
        <w:rPr>
          <w:rFonts w:ascii="Times New Roman" w:hAnsi="Times New Roman" w:cs="Times New Roman"/>
          <w:b w:val="0"/>
          <w:sz w:val="28"/>
          <w:szCs w:val="28"/>
        </w:rPr>
        <w:t xml:space="preserve">О </w:t>
      </w:r>
      <w:r w:rsidR="00593564" w:rsidRPr="00B4711F">
        <w:rPr>
          <w:rFonts w:ascii="Times New Roman" w:hAnsi="Times New Roman" w:cs="Times New Roman"/>
          <w:b w:val="0"/>
          <w:sz w:val="28"/>
          <w:szCs w:val="28"/>
        </w:rPr>
        <w:t>внесении изменений в постановление администрации Петропавловского муниципального района от 11.01.2013 №7 «Об образовании избирательных участков, участков референдума»</w:t>
      </w:r>
    </w:p>
    <w:p w:rsidR="00B4711F" w:rsidRPr="00B4711F" w:rsidRDefault="00B4711F" w:rsidP="0091633C">
      <w:pPr>
        <w:pStyle w:val="Title"/>
        <w:ind w:right="4534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593564" w:rsidRPr="00B4711F" w:rsidRDefault="00E119A8" w:rsidP="0091633C">
      <w:pPr>
        <w:pStyle w:val="ad"/>
        <w:spacing w:before="0" w:beforeAutospacing="0" w:after="0" w:afterAutospacing="0"/>
        <w:ind w:firstLine="540"/>
        <w:rPr>
          <w:sz w:val="28"/>
          <w:szCs w:val="28"/>
        </w:rPr>
      </w:pPr>
      <w:r w:rsidRPr="00B4711F">
        <w:rPr>
          <w:sz w:val="28"/>
          <w:szCs w:val="28"/>
        </w:rPr>
        <w:t xml:space="preserve">В соответствии с </w:t>
      </w:r>
      <w:r w:rsidR="00BE5209" w:rsidRPr="00B4711F">
        <w:rPr>
          <w:sz w:val="28"/>
          <w:szCs w:val="28"/>
        </w:rPr>
        <w:t xml:space="preserve">частью 2, </w:t>
      </w:r>
      <w:r w:rsidRPr="00B4711F">
        <w:rPr>
          <w:sz w:val="28"/>
          <w:szCs w:val="28"/>
        </w:rPr>
        <w:t xml:space="preserve">пунктом «б» части 2.1. статьи 19 Федерального закона от 12.06.2002 N 67-ФЗ "Об основных гарантиях избирательных прав и права на участие в референдуме граждан Российской Федерации", </w:t>
      </w:r>
      <w:r w:rsidR="00BE5209" w:rsidRPr="00B4711F">
        <w:rPr>
          <w:sz w:val="28"/>
          <w:szCs w:val="28"/>
        </w:rPr>
        <w:t>частью 2 пункта «б» части 3.1. статьи 22 Закона Воронежской области от 27.06.2007 N 87-ОЗ "Избирательный кодекс Воронежской области"</w:t>
      </w:r>
      <w:r w:rsidR="00B4711F">
        <w:rPr>
          <w:sz w:val="28"/>
          <w:szCs w:val="28"/>
        </w:rPr>
        <w:t xml:space="preserve">, </w:t>
      </w:r>
      <w:r w:rsidR="0048158F" w:rsidRPr="00B4711F">
        <w:rPr>
          <w:sz w:val="28"/>
          <w:szCs w:val="28"/>
        </w:rPr>
        <w:t xml:space="preserve">по согласованию с территориальной избирательной комиссией Петропавловского района, </w:t>
      </w:r>
      <w:r w:rsidRPr="00B4711F">
        <w:rPr>
          <w:sz w:val="28"/>
          <w:szCs w:val="28"/>
        </w:rPr>
        <w:t>а</w:t>
      </w:r>
      <w:r w:rsidR="00593564" w:rsidRPr="00B4711F">
        <w:rPr>
          <w:sz w:val="28"/>
          <w:szCs w:val="28"/>
        </w:rPr>
        <w:t>дминистрация Петропавловского муниципального района постановляет:</w:t>
      </w:r>
    </w:p>
    <w:p w:rsidR="00593564" w:rsidRPr="00B4711F" w:rsidRDefault="00E119A8" w:rsidP="0091633C">
      <w:pPr>
        <w:ind w:firstLine="709"/>
        <w:rPr>
          <w:rFonts w:ascii="Times New Roman" w:hAnsi="Times New Roman"/>
          <w:sz w:val="28"/>
          <w:szCs w:val="28"/>
        </w:rPr>
      </w:pPr>
      <w:r w:rsidRPr="00B4711F">
        <w:rPr>
          <w:rFonts w:ascii="Times New Roman" w:hAnsi="Times New Roman"/>
          <w:sz w:val="28"/>
          <w:szCs w:val="28"/>
        </w:rPr>
        <w:t>1</w:t>
      </w:r>
      <w:r w:rsidR="00593564" w:rsidRPr="00B4711F">
        <w:rPr>
          <w:rFonts w:ascii="Times New Roman" w:hAnsi="Times New Roman"/>
          <w:sz w:val="28"/>
          <w:szCs w:val="28"/>
        </w:rPr>
        <w:t>.</w:t>
      </w:r>
      <w:r w:rsidR="009804D1" w:rsidRPr="00B4711F">
        <w:rPr>
          <w:rFonts w:ascii="Times New Roman" w:hAnsi="Times New Roman"/>
          <w:sz w:val="28"/>
          <w:szCs w:val="28"/>
        </w:rPr>
        <w:t xml:space="preserve"> </w:t>
      </w:r>
      <w:r w:rsidR="00593564" w:rsidRPr="00B4711F">
        <w:rPr>
          <w:rFonts w:ascii="Times New Roman" w:hAnsi="Times New Roman"/>
          <w:sz w:val="28"/>
          <w:szCs w:val="28"/>
        </w:rPr>
        <w:t xml:space="preserve">Приложение к постановлению администрации Петропавловского муниципального района от 11.01.2013 года №7 «Об образовании избирательных участков, участков референдума» изложить в следующей редакции согласно </w:t>
      </w:r>
      <w:proofErr w:type="gramStart"/>
      <w:r w:rsidR="00593564" w:rsidRPr="00B4711F">
        <w:rPr>
          <w:rFonts w:ascii="Times New Roman" w:hAnsi="Times New Roman"/>
          <w:sz w:val="28"/>
          <w:szCs w:val="28"/>
        </w:rPr>
        <w:t>приложению</w:t>
      </w:r>
      <w:proofErr w:type="gramEnd"/>
      <w:r w:rsidR="00593564" w:rsidRPr="00B4711F">
        <w:rPr>
          <w:rFonts w:ascii="Times New Roman" w:hAnsi="Times New Roman"/>
          <w:sz w:val="28"/>
          <w:szCs w:val="28"/>
        </w:rPr>
        <w:t xml:space="preserve"> к настоящему постановлению.</w:t>
      </w:r>
    </w:p>
    <w:p w:rsidR="00E119A8" w:rsidRDefault="00E119A8" w:rsidP="0091633C">
      <w:pPr>
        <w:ind w:firstLine="709"/>
        <w:rPr>
          <w:rFonts w:ascii="Times New Roman" w:hAnsi="Times New Roman"/>
          <w:sz w:val="28"/>
          <w:szCs w:val="28"/>
          <w:shd w:val="clear" w:color="auto" w:fill="FFFFFF"/>
        </w:rPr>
      </w:pPr>
      <w:r w:rsidRPr="00B4711F">
        <w:rPr>
          <w:rFonts w:ascii="Times New Roman" w:hAnsi="Times New Roman"/>
          <w:sz w:val="28"/>
          <w:szCs w:val="28"/>
          <w:shd w:val="clear" w:color="auto" w:fill="FFFFFF"/>
        </w:rPr>
        <w:t>3.</w:t>
      </w:r>
      <w:r w:rsidR="00B4711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4711F">
        <w:rPr>
          <w:rFonts w:ascii="Times New Roman" w:hAnsi="Times New Roman"/>
          <w:sz w:val="28"/>
          <w:szCs w:val="28"/>
          <w:shd w:val="clear" w:color="auto" w:fill="FFFFFF"/>
        </w:rPr>
        <w:t xml:space="preserve">Настоящее постановление </w:t>
      </w:r>
      <w:proofErr w:type="gramStart"/>
      <w:r w:rsidRPr="00B4711F">
        <w:rPr>
          <w:rFonts w:ascii="Times New Roman" w:hAnsi="Times New Roman"/>
          <w:sz w:val="28"/>
          <w:szCs w:val="28"/>
          <w:shd w:val="clear" w:color="auto" w:fill="FFFFFF"/>
        </w:rPr>
        <w:t>направить  в</w:t>
      </w:r>
      <w:proofErr w:type="gramEnd"/>
      <w:r w:rsidRPr="00B4711F">
        <w:rPr>
          <w:rFonts w:ascii="Times New Roman" w:hAnsi="Times New Roman"/>
          <w:sz w:val="28"/>
          <w:szCs w:val="28"/>
          <w:shd w:val="clear" w:color="auto" w:fill="FFFFFF"/>
        </w:rPr>
        <w:t xml:space="preserve"> территориальную избирательную комиссию </w:t>
      </w:r>
      <w:r w:rsidR="005114B3" w:rsidRPr="00B4711F">
        <w:rPr>
          <w:rFonts w:ascii="Times New Roman" w:hAnsi="Times New Roman"/>
          <w:sz w:val="28"/>
          <w:szCs w:val="28"/>
          <w:shd w:val="clear" w:color="auto" w:fill="FFFFFF"/>
        </w:rPr>
        <w:t xml:space="preserve">Петропавловского </w:t>
      </w:r>
      <w:r w:rsidRPr="00B4711F">
        <w:rPr>
          <w:rFonts w:ascii="Times New Roman" w:hAnsi="Times New Roman"/>
          <w:sz w:val="28"/>
          <w:szCs w:val="28"/>
          <w:shd w:val="clear" w:color="auto" w:fill="FFFFFF"/>
        </w:rPr>
        <w:t xml:space="preserve">района,  администрации </w:t>
      </w:r>
      <w:r w:rsidR="005114B3" w:rsidRPr="00B4711F">
        <w:rPr>
          <w:rFonts w:ascii="Times New Roman" w:hAnsi="Times New Roman"/>
          <w:sz w:val="28"/>
          <w:szCs w:val="28"/>
          <w:shd w:val="clear" w:color="auto" w:fill="FFFFFF"/>
        </w:rPr>
        <w:t xml:space="preserve">сельских поселений Петропавловского муниципального </w:t>
      </w:r>
      <w:r w:rsidRPr="00B4711F">
        <w:rPr>
          <w:rFonts w:ascii="Times New Roman" w:hAnsi="Times New Roman"/>
          <w:sz w:val="28"/>
          <w:szCs w:val="28"/>
          <w:shd w:val="clear" w:color="auto" w:fill="FFFFFF"/>
        </w:rPr>
        <w:t>района, опубликовать в районной газете "</w:t>
      </w:r>
      <w:r w:rsidR="005114B3" w:rsidRPr="00B4711F">
        <w:rPr>
          <w:rFonts w:ascii="Times New Roman" w:hAnsi="Times New Roman"/>
          <w:sz w:val="28"/>
          <w:szCs w:val="28"/>
          <w:shd w:val="clear" w:color="auto" w:fill="FFFFFF"/>
        </w:rPr>
        <w:t xml:space="preserve">Родное </w:t>
      </w:r>
      <w:proofErr w:type="spellStart"/>
      <w:r w:rsidR="005114B3" w:rsidRPr="00B4711F">
        <w:rPr>
          <w:rFonts w:ascii="Times New Roman" w:hAnsi="Times New Roman"/>
          <w:sz w:val="28"/>
          <w:szCs w:val="28"/>
          <w:shd w:val="clear" w:color="auto" w:fill="FFFFFF"/>
        </w:rPr>
        <w:t>Придонье</w:t>
      </w:r>
      <w:proofErr w:type="spellEnd"/>
      <w:r w:rsidR="005114B3" w:rsidRPr="00B4711F">
        <w:rPr>
          <w:rFonts w:ascii="Times New Roman" w:hAnsi="Times New Roman"/>
          <w:sz w:val="28"/>
          <w:szCs w:val="28"/>
          <w:shd w:val="clear" w:color="auto" w:fill="FFFFFF"/>
        </w:rPr>
        <w:t>»</w:t>
      </w:r>
      <w:r w:rsidRPr="00B4711F">
        <w:rPr>
          <w:rFonts w:ascii="Times New Roman" w:hAnsi="Times New Roman"/>
          <w:sz w:val="28"/>
          <w:szCs w:val="28"/>
          <w:shd w:val="clear" w:color="auto" w:fill="FFFFFF"/>
        </w:rPr>
        <w:t xml:space="preserve">" и разместить на официальном сайте администрации  </w:t>
      </w:r>
      <w:r w:rsidR="005114B3" w:rsidRPr="00B4711F">
        <w:rPr>
          <w:rFonts w:ascii="Times New Roman" w:hAnsi="Times New Roman"/>
          <w:sz w:val="28"/>
          <w:szCs w:val="28"/>
          <w:shd w:val="clear" w:color="auto" w:fill="FFFFFF"/>
        </w:rPr>
        <w:t xml:space="preserve">Петропавловского </w:t>
      </w:r>
      <w:r w:rsidRPr="00B4711F">
        <w:rPr>
          <w:rFonts w:ascii="Times New Roman" w:hAnsi="Times New Roman"/>
          <w:sz w:val="28"/>
          <w:szCs w:val="28"/>
          <w:shd w:val="clear" w:color="auto" w:fill="FFFFFF"/>
        </w:rPr>
        <w:t>муниципального  района</w:t>
      </w:r>
      <w:r w:rsidR="005114B3" w:rsidRPr="00B4711F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B4711F" w:rsidRPr="00B4711F" w:rsidRDefault="00B4711F" w:rsidP="0091633C">
      <w:pPr>
        <w:ind w:firstLine="709"/>
        <w:rPr>
          <w:rFonts w:ascii="Times New Roman" w:hAnsi="Times New Roman"/>
          <w:sz w:val="28"/>
          <w:szCs w:val="28"/>
        </w:rPr>
      </w:pPr>
    </w:p>
    <w:p w:rsidR="0028542E" w:rsidRPr="00B4711F" w:rsidRDefault="0028542E" w:rsidP="0091633C">
      <w:pPr>
        <w:ind w:firstLine="709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84"/>
        <w:gridCol w:w="6463"/>
      </w:tblGrid>
      <w:tr w:rsidR="00B4711F" w:rsidRPr="00B4711F" w:rsidTr="00B4711F">
        <w:tc>
          <w:tcPr>
            <w:tcW w:w="3284" w:type="dxa"/>
            <w:shd w:val="clear" w:color="auto" w:fill="auto"/>
          </w:tcPr>
          <w:p w:rsidR="00B4711F" w:rsidRPr="00B4711F" w:rsidRDefault="00B4711F" w:rsidP="0091633C">
            <w:pPr>
              <w:ind w:firstLine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B4711F">
              <w:rPr>
                <w:rFonts w:ascii="Times New Roman" w:hAnsi="Times New Roman"/>
                <w:sz w:val="28"/>
                <w:szCs w:val="28"/>
                <w:lang w:val="en-US"/>
              </w:rPr>
              <w:t>Глава</w:t>
            </w:r>
            <w:proofErr w:type="spellEnd"/>
            <w:r w:rsidRPr="00B4711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4711F">
              <w:rPr>
                <w:rFonts w:ascii="Times New Roman" w:hAnsi="Times New Roman"/>
                <w:sz w:val="28"/>
                <w:szCs w:val="28"/>
                <w:lang w:val="en-US"/>
              </w:rPr>
              <w:t>администрации</w:t>
            </w:r>
            <w:proofErr w:type="spellEnd"/>
          </w:p>
          <w:p w:rsidR="00B4711F" w:rsidRPr="00B4711F" w:rsidRDefault="00B4711F" w:rsidP="0091633C">
            <w:pPr>
              <w:ind w:firstLine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B4711F">
              <w:rPr>
                <w:rFonts w:ascii="Times New Roman" w:hAnsi="Times New Roman"/>
                <w:sz w:val="28"/>
                <w:szCs w:val="28"/>
                <w:lang w:val="en-US"/>
              </w:rPr>
              <w:t>муниципального</w:t>
            </w:r>
            <w:proofErr w:type="spellEnd"/>
            <w:r w:rsidRPr="00B4711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4711F">
              <w:rPr>
                <w:rFonts w:ascii="Times New Roman" w:hAnsi="Times New Roman"/>
                <w:sz w:val="28"/>
                <w:szCs w:val="28"/>
                <w:lang w:val="en-US"/>
              </w:rPr>
              <w:t>района</w:t>
            </w:r>
            <w:proofErr w:type="spellEnd"/>
          </w:p>
        </w:tc>
        <w:tc>
          <w:tcPr>
            <w:tcW w:w="6463" w:type="dxa"/>
            <w:shd w:val="clear" w:color="auto" w:fill="auto"/>
          </w:tcPr>
          <w:p w:rsidR="00B4711F" w:rsidRDefault="00B4711F" w:rsidP="0091633C">
            <w:pPr>
              <w:ind w:firstLine="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B4711F" w:rsidRPr="00B4711F" w:rsidRDefault="00B4711F" w:rsidP="0091633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В.Г.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Лаптиев</w:t>
            </w:r>
            <w:proofErr w:type="spellEnd"/>
          </w:p>
        </w:tc>
      </w:tr>
    </w:tbl>
    <w:p w:rsidR="008A34FB" w:rsidRPr="00B4711F" w:rsidRDefault="008A34FB" w:rsidP="0091633C">
      <w:pPr>
        <w:ind w:firstLine="709"/>
        <w:rPr>
          <w:rFonts w:ascii="Times New Roman" w:hAnsi="Times New Roman"/>
          <w:sz w:val="28"/>
          <w:szCs w:val="28"/>
          <w:lang w:val="en-US"/>
        </w:rPr>
      </w:pPr>
    </w:p>
    <w:p w:rsidR="00B4711F" w:rsidRPr="00B4711F" w:rsidRDefault="00B4711F" w:rsidP="00A37442">
      <w:pPr>
        <w:ind w:firstLine="0"/>
        <w:rPr>
          <w:rFonts w:ascii="Times New Roman" w:hAnsi="Times New Roman"/>
          <w:sz w:val="28"/>
          <w:szCs w:val="28"/>
        </w:rPr>
      </w:pPr>
    </w:p>
    <w:p w:rsidR="00DE427D" w:rsidRPr="00B4711F" w:rsidRDefault="00DE427D" w:rsidP="00DE427D">
      <w:pPr>
        <w:jc w:val="right"/>
        <w:rPr>
          <w:rFonts w:ascii="Times New Roman" w:hAnsi="Times New Roman"/>
        </w:rPr>
      </w:pPr>
      <w:r w:rsidRPr="00B4711F">
        <w:rPr>
          <w:rFonts w:ascii="Times New Roman" w:hAnsi="Times New Roman"/>
        </w:rPr>
        <w:t>Приложение</w:t>
      </w:r>
    </w:p>
    <w:p w:rsidR="00DE427D" w:rsidRPr="00B4711F" w:rsidRDefault="008A34FB" w:rsidP="004D1845">
      <w:pPr>
        <w:jc w:val="right"/>
        <w:rPr>
          <w:rFonts w:ascii="Times New Roman" w:hAnsi="Times New Roman"/>
        </w:rPr>
      </w:pPr>
      <w:r w:rsidRPr="00B4711F">
        <w:rPr>
          <w:rFonts w:ascii="Times New Roman" w:hAnsi="Times New Roman"/>
        </w:rPr>
        <w:t xml:space="preserve"> </w:t>
      </w:r>
      <w:r w:rsidR="00DE427D" w:rsidRPr="00B4711F">
        <w:rPr>
          <w:rFonts w:ascii="Times New Roman" w:hAnsi="Times New Roman"/>
        </w:rPr>
        <w:t>к постановлению</w:t>
      </w:r>
      <w:r w:rsidRPr="00B4711F">
        <w:rPr>
          <w:rFonts w:ascii="Times New Roman" w:hAnsi="Times New Roman"/>
        </w:rPr>
        <w:t xml:space="preserve"> </w:t>
      </w:r>
      <w:r w:rsidR="00DE427D" w:rsidRPr="00B4711F">
        <w:rPr>
          <w:rFonts w:ascii="Times New Roman" w:hAnsi="Times New Roman"/>
        </w:rPr>
        <w:t>администра</w:t>
      </w:r>
      <w:r w:rsidR="004D1845" w:rsidRPr="00B4711F">
        <w:rPr>
          <w:rFonts w:ascii="Times New Roman" w:hAnsi="Times New Roman"/>
        </w:rPr>
        <w:t>ции</w:t>
      </w:r>
      <w:r w:rsidRPr="00B4711F">
        <w:rPr>
          <w:rFonts w:ascii="Times New Roman" w:hAnsi="Times New Roman"/>
        </w:rPr>
        <w:t xml:space="preserve"> </w:t>
      </w:r>
    </w:p>
    <w:p w:rsidR="00DE427D" w:rsidRPr="00B4711F" w:rsidRDefault="008A34FB" w:rsidP="00DE427D">
      <w:pPr>
        <w:jc w:val="right"/>
        <w:rPr>
          <w:rFonts w:ascii="Times New Roman" w:hAnsi="Times New Roman"/>
        </w:rPr>
      </w:pPr>
      <w:r w:rsidRPr="00B4711F">
        <w:rPr>
          <w:rFonts w:ascii="Times New Roman" w:hAnsi="Times New Roman"/>
        </w:rPr>
        <w:t xml:space="preserve"> </w:t>
      </w:r>
      <w:r w:rsidR="00DE427D" w:rsidRPr="00B4711F">
        <w:rPr>
          <w:rFonts w:ascii="Times New Roman" w:hAnsi="Times New Roman"/>
        </w:rPr>
        <w:t>муниципального района</w:t>
      </w:r>
    </w:p>
    <w:p w:rsidR="00DE427D" w:rsidRPr="00B4711F" w:rsidRDefault="008A34FB" w:rsidP="00DE427D">
      <w:pPr>
        <w:jc w:val="right"/>
        <w:rPr>
          <w:rFonts w:ascii="Times New Roman" w:hAnsi="Times New Roman"/>
        </w:rPr>
      </w:pPr>
      <w:r w:rsidRPr="00B4711F">
        <w:rPr>
          <w:rFonts w:ascii="Times New Roman" w:hAnsi="Times New Roman"/>
        </w:rPr>
        <w:t xml:space="preserve"> </w:t>
      </w:r>
      <w:r w:rsidR="004D1845" w:rsidRPr="00B4711F">
        <w:rPr>
          <w:rFonts w:ascii="Times New Roman" w:hAnsi="Times New Roman"/>
        </w:rPr>
        <w:t>от</w:t>
      </w:r>
      <w:r w:rsidRPr="00B4711F">
        <w:rPr>
          <w:rFonts w:ascii="Times New Roman" w:hAnsi="Times New Roman"/>
        </w:rPr>
        <w:t xml:space="preserve"> </w:t>
      </w:r>
      <w:r w:rsidR="00B4711F">
        <w:rPr>
          <w:rFonts w:ascii="Times New Roman" w:hAnsi="Times New Roman"/>
        </w:rPr>
        <w:t>4 июл</w:t>
      </w:r>
      <w:r w:rsidR="00371F36" w:rsidRPr="00B4711F">
        <w:rPr>
          <w:rFonts w:ascii="Times New Roman" w:hAnsi="Times New Roman"/>
        </w:rPr>
        <w:t>я</w:t>
      </w:r>
      <w:r w:rsidRPr="00B4711F">
        <w:rPr>
          <w:rFonts w:ascii="Times New Roman" w:hAnsi="Times New Roman"/>
        </w:rPr>
        <w:t xml:space="preserve"> </w:t>
      </w:r>
      <w:r w:rsidR="00B4711F">
        <w:rPr>
          <w:rFonts w:ascii="Times New Roman" w:hAnsi="Times New Roman"/>
        </w:rPr>
        <w:t>2025</w:t>
      </w:r>
      <w:r w:rsidR="00DE427D" w:rsidRPr="00B4711F">
        <w:rPr>
          <w:rFonts w:ascii="Times New Roman" w:hAnsi="Times New Roman"/>
        </w:rPr>
        <w:t xml:space="preserve"> г.</w:t>
      </w:r>
      <w:r w:rsidRPr="00B4711F">
        <w:rPr>
          <w:rFonts w:ascii="Times New Roman" w:hAnsi="Times New Roman"/>
        </w:rPr>
        <w:t xml:space="preserve"> </w:t>
      </w:r>
      <w:r w:rsidR="00DE427D" w:rsidRPr="00B4711F">
        <w:rPr>
          <w:rFonts w:ascii="Times New Roman" w:hAnsi="Times New Roman"/>
        </w:rPr>
        <w:t>№</w:t>
      </w:r>
      <w:r w:rsidRPr="00B4711F">
        <w:rPr>
          <w:rFonts w:ascii="Times New Roman" w:hAnsi="Times New Roman"/>
        </w:rPr>
        <w:t xml:space="preserve"> </w:t>
      </w:r>
      <w:r w:rsidR="00B4711F">
        <w:rPr>
          <w:rFonts w:ascii="Times New Roman" w:hAnsi="Times New Roman"/>
        </w:rPr>
        <w:t>288</w:t>
      </w:r>
      <w:r w:rsidRPr="00B4711F">
        <w:rPr>
          <w:rFonts w:ascii="Times New Roman" w:hAnsi="Times New Roman"/>
        </w:rPr>
        <w:t xml:space="preserve"> </w:t>
      </w:r>
    </w:p>
    <w:p w:rsidR="00B4711F" w:rsidRDefault="00B4711F" w:rsidP="009E130A">
      <w:pPr>
        <w:rPr>
          <w:rFonts w:ascii="Times New Roman" w:hAnsi="Times New Roman"/>
          <w:sz w:val="28"/>
          <w:szCs w:val="28"/>
        </w:rPr>
      </w:pPr>
    </w:p>
    <w:p w:rsidR="009E130A" w:rsidRPr="00B4711F" w:rsidRDefault="009E130A" w:rsidP="009E130A">
      <w:pPr>
        <w:rPr>
          <w:rFonts w:ascii="Times New Roman" w:hAnsi="Times New Roman"/>
          <w:sz w:val="28"/>
          <w:szCs w:val="28"/>
        </w:rPr>
      </w:pPr>
      <w:r w:rsidRPr="00B4711F">
        <w:rPr>
          <w:rFonts w:ascii="Times New Roman" w:hAnsi="Times New Roman"/>
          <w:sz w:val="28"/>
          <w:szCs w:val="28"/>
        </w:rPr>
        <w:t>Перечень избирательных участков, участков референдума для проведения голосования и подсчета голосов избирателей, участников референдума</w:t>
      </w:r>
    </w:p>
    <w:p w:rsidR="00C745AC" w:rsidRPr="00B4711F" w:rsidRDefault="00C745AC" w:rsidP="009E130A">
      <w:pPr>
        <w:rPr>
          <w:rFonts w:ascii="Times New Roman" w:hAnsi="Times New Roman"/>
          <w:sz w:val="28"/>
          <w:szCs w:val="28"/>
        </w:rPr>
      </w:pPr>
    </w:p>
    <w:tbl>
      <w:tblPr>
        <w:tblW w:w="10698" w:type="dxa"/>
        <w:tblInd w:w="-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51"/>
        <w:gridCol w:w="3402"/>
        <w:gridCol w:w="3260"/>
        <w:gridCol w:w="1985"/>
      </w:tblGrid>
      <w:tr w:rsidR="009E130A" w:rsidRPr="00B4711F" w:rsidTr="00A37442"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130A" w:rsidRPr="00B4711F" w:rsidRDefault="009E130A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4711F">
              <w:rPr>
                <w:rFonts w:ascii="Times New Roman" w:hAnsi="Times New Roman"/>
                <w:sz w:val="28"/>
                <w:szCs w:val="28"/>
              </w:rPr>
              <w:t>Номер изби</w:t>
            </w:r>
            <w:r w:rsidR="001374C2" w:rsidRPr="00B4711F">
              <w:rPr>
                <w:rFonts w:ascii="Times New Roman" w:hAnsi="Times New Roman"/>
                <w:sz w:val="28"/>
                <w:szCs w:val="28"/>
              </w:rPr>
              <w:t>р</w:t>
            </w:r>
            <w:r w:rsidRPr="00B4711F">
              <w:rPr>
                <w:rFonts w:ascii="Times New Roman" w:hAnsi="Times New Roman"/>
                <w:sz w:val="28"/>
                <w:szCs w:val="28"/>
              </w:rPr>
              <w:t>ательного</w:t>
            </w:r>
            <w:r w:rsidR="001374C2" w:rsidRPr="00B4711F">
              <w:rPr>
                <w:rFonts w:ascii="Times New Roman" w:hAnsi="Times New Roman"/>
                <w:sz w:val="28"/>
                <w:szCs w:val="28"/>
              </w:rPr>
              <w:t xml:space="preserve"> участ</w:t>
            </w:r>
            <w:r w:rsidRPr="00B4711F">
              <w:rPr>
                <w:rFonts w:ascii="Times New Roman" w:hAnsi="Times New Roman"/>
                <w:sz w:val="28"/>
                <w:szCs w:val="28"/>
              </w:rPr>
              <w:t>ка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130A" w:rsidRPr="00B4711F" w:rsidRDefault="001374C2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4711F">
              <w:rPr>
                <w:rFonts w:ascii="Times New Roman" w:hAnsi="Times New Roman"/>
                <w:sz w:val="28"/>
                <w:szCs w:val="28"/>
              </w:rPr>
              <w:t>Место нахождения участковой комиссии и помещения для голосования</w:t>
            </w:r>
            <w:r w:rsidR="009E130A" w:rsidRPr="00B4711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130A" w:rsidRPr="00B4711F" w:rsidRDefault="009E130A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4711F">
              <w:rPr>
                <w:rFonts w:ascii="Times New Roman" w:hAnsi="Times New Roman"/>
                <w:sz w:val="28"/>
                <w:szCs w:val="28"/>
              </w:rPr>
              <w:t>Границы избирательного участка (перечень населенных пунктов, улиц, домов)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130A" w:rsidRPr="00B4711F" w:rsidRDefault="009E130A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4711F">
              <w:rPr>
                <w:rFonts w:ascii="Times New Roman" w:hAnsi="Times New Roman"/>
                <w:sz w:val="28"/>
                <w:szCs w:val="28"/>
              </w:rPr>
              <w:t xml:space="preserve">Телефоны участковой </w:t>
            </w:r>
            <w:r w:rsidR="001374C2" w:rsidRPr="00B4711F">
              <w:rPr>
                <w:rFonts w:ascii="Times New Roman" w:hAnsi="Times New Roman"/>
                <w:sz w:val="28"/>
                <w:szCs w:val="28"/>
              </w:rPr>
              <w:t>избирательной</w:t>
            </w:r>
            <w:r w:rsidRPr="00B4711F">
              <w:rPr>
                <w:rFonts w:ascii="Times New Roman" w:hAnsi="Times New Roman"/>
                <w:sz w:val="28"/>
                <w:szCs w:val="28"/>
              </w:rPr>
              <w:t xml:space="preserve"> комиссии</w:t>
            </w:r>
          </w:p>
          <w:p w:rsidR="009E130A" w:rsidRPr="00B4711F" w:rsidRDefault="009E130A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4711F">
              <w:rPr>
                <w:rFonts w:ascii="Times New Roman" w:hAnsi="Times New Roman"/>
                <w:sz w:val="28"/>
                <w:szCs w:val="28"/>
              </w:rPr>
              <w:t>8 (47365)</w:t>
            </w:r>
          </w:p>
        </w:tc>
      </w:tr>
      <w:tr w:rsidR="009E130A" w:rsidRPr="00B4711F" w:rsidTr="00A37442"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130A" w:rsidRPr="00B4711F" w:rsidRDefault="009E130A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4711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130A" w:rsidRPr="00B4711F" w:rsidRDefault="00AF175D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4711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130A" w:rsidRPr="00B4711F" w:rsidRDefault="00AF175D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4711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130A" w:rsidRPr="00B4711F" w:rsidRDefault="00AF175D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4711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E130A" w:rsidRPr="00B4711F" w:rsidTr="00A37442"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130A" w:rsidRPr="00B4711F" w:rsidRDefault="009E130A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4711F">
              <w:rPr>
                <w:rFonts w:ascii="Times New Roman" w:hAnsi="Times New Roman"/>
                <w:sz w:val="28"/>
                <w:szCs w:val="28"/>
              </w:rPr>
              <w:t>29/01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30A" w:rsidRPr="00B4711F" w:rsidRDefault="001374C2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4711F">
              <w:rPr>
                <w:rFonts w:ascii="Times New Roman" w:hAnsi="Times New Roman"/>
                <w:sz w:val="28"/>
                <w:szCs w:val="28"/>
              </w:rPr>
              <w:t>с. Старая Меловая, ул. Мира,</w:t>
            </w:r>
            <w:r w:rsidR="009E130A" w:rsidRPr="00B4711F">
              <w:rPr>
                <w:rFonts w:ascii="Times New Roman" w:hAnsi="Times New Roman"/>
                <w:sz w:val="28"/>
                <w:szCs w:val="28"/>
              </w:rPr>
              <w:t xml:space="preserve"> 32,</w:t>
            </w:r>
            <w:r w:rsidR="00933479" w:rsidRPr="00B4711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E130A" w:rsidRPr="00B4711F">
              <w:rPr>
                <w:rFonts w:ascii="Times New Roman" w:hAnsi="Times New Roman"/>
                <w:sz w:val="28"/>
                <w:szCs w:val="28"/>
              </w:rPr>
              <w:t>помещение сельского Дома культуры.</w:t>
            </w:r>
            <w:r w:rsidR="008A34FB" w:rsidRPr="00B4711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E130A" w:rsidRPr="00B4711F" w:rsidRDefault="009E130A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130A" w:rsidRPr="00B4711F" w:rsidRDefault="009E130A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4711F">
              <w:rPr>
                <w:rFonts w:ascii="Times New Roman" w:hAnsi="Times New Roman"/>
                <w:sz w:val="28"/>
                <w:szCs w:val="28"/>
              </w:rPr>
              <w:t>Часть с. Старая Меловая с улицами: Дружба, Низовая, Мира, им. Буденного, им. Кирова, Луговая, им. Чапаева, 60 лет Октября, 50 лет Октября, Степная.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130A" w:rsidRPr="00B4711F" w:rsidRDefault="009E130A" w:rsidP="008A34FB">
            <w:pPr>
              <w:ind w:right="-70" w:firstLine="0"/>
              <w:rPr>
                <w:rFonts w:ascii="Times New Roman" w:hAnsi="Times New Roman"/>
                <w:sz w:val="28"/>
                <w:szCs w:val="28"/>
              </w:rPr>
            </w:pPr>
            <w:r w:rsidRPr="00B4711F">
              <w:rPr>
                <w:rFonts w:ascii="Times New Roman" w:hAnsi="Times New Roman"/>
                <w:sz w:val="28"/>
                <w:szCs w:val="28"/>
              </w:rPr>
              <w:t>6-10-88</w:t>
            </w:r>
          </w:p>
          <w:p w:rsidR="004D1845" w:rsidRPr="00B4711F" w:rsidRDefault="004D1845" w:rsidP="008A34FB">
            <w:pPr>
              <w:ind w:right="-70"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E130A" w:rsidRPr="00B4711F" w:rsidTr="00A37442"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130A" w:rsidRPr="00B4711F" w:rsidRDefault="009E130A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4711F">
              <w:rPr>
                <w:rFonts w:ascii="Times New Roman" w:hAnsi="Times New Roman"/>
                <w:sz w:val="28"/>
                <w:szCs w:val="28"/>
              </w:rPr>
              <w:t>29/02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30A" w:rsidRPr="00B4711F" w:rsidRDefault="009E130A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4711F">
              <w:rPr>
                <w:rFonts w:ascii="Times New Roman" w:hAnsi="Times New Roman"/>
                <w:sz w:val="28"/>
                <w:szCs w:val="28"/>
              </w:rPr>
              <w:t xml:space="preserve">с. Старая Меловая, </w:t>
            </w:r>
            <w:r w:rsidR="00704DD6" w:rsidRPr="00B4711F">
              <w:rPr>
                <w:rFonts w:ascii="Times New Roman" w:hAnsi="Times New Roman"/>
                <w:sz w:val="28"/>
                <w:szCs w:val="28"/>
              </w:rPr>
              <w:t xml:space="preserve">ул. Первомайская, 22, помещение </w:t>
            </w:r>
            <w:r w:rsidRPr="00B4711F">
              <w:rPr>
                <w:rFonts w:ascii="Times New Roman" w:hAnsi="Times New Roman"/>
                <w:sz w:val="28"/>
                <w:szCs w:val="28"/>
              </w:rPr>
              <w:t xml:space="preserve">администрации сельского поселения. </w:t>
            </w:r>
          </w:p>
          <w:p w:rsidR="009E130A" w:rsidRPr="00B4711F" w:rsidRDefault="009E130A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130A" w:rsidRPr="00B4711F" w:rsidRDefault="009E130A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4711F">
              <w:rPr>
                <w:rFonts w:ascii="Times New Roman" w:hAnsi="Times New Roman"/>
                <w:sz w:val="28"/>
                <w:szCs w:val="28"/>
              </w:rPr>
              <w:t>Часть с. Старая Меловая, с улицами: Первомайская, им. Ленина, Набережная, Подгорная, Пушкинская, Садовая, Трудовая, им. Урицкого, Советская.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130A" w:rsidRPr="00B4711F" w:rsidRDefault="009E130A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4711F">
              <w:rPr>
                <w:rFonts w:ascii="Times New Roman" w:hAnsi="Times New Roman"/>
                <w:sz w:val="28"/>
                <w:szCs w:val="28"/>
              </w:rPr>
              <w:t>6-10-76</w:t>
            </w:r>
          </w:p>
          <w:p w:rsidR="00127CF4" w:rsidRPr="00B4711F" w:rsidRDefault="00127CF4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E130A" w:rsidRPr="00B4711F" w:rsidTr="00A37442"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130A" w:rsidRPr="00B4711F" w:rsidRDefault="009E130A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4711F">
              <w:rPr>
                <w:rFonts w:ascii="Times New Roman" w:hAnsi="Times New Roman"/>
                <w:sz w:val="28"/>
                <w:szCs w:val="28"/>
              </w:rPr>
              <w:t>29/03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30A" w:rsidRPr="00B4711F" w:rsidRDefault="00704DD6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4711F">
              <w:rPr>
                <w:rFonts w:ascii="Times New Roman" w:hAnsi="Times New Roman"/>
                <w:sz w:val="28"/>
                <w:szCs w:val="28"/>
              </w:rPr>
              <w:t xml:space="preserve">х. </w:t>
            </w:r>
            <w:proofErr w:type="spellStart"/>
            <w:r w:rsidRPr="00B4711F">
              <w:rPr>
                <w:rFonts w:ascii="Times New Roman" w:hAnsi="Times New Roman"/>
                <w:sz w:val="28"/>
                <w:szCs w:val="28"/>
              </w:rPr>
              <w:t>Индычий</w:t>
            </w:r>
            <w:proofErr w:type="spellEnd"/>
            <w:r w:rsidRPr="00B4711F">
              <w:rPr>
                <w:rFonts w:ascii="Times New Roman" w:hAnsi="Times New Roman"/>
                <w:sz w:val="28"/>
                <w:szCs w:val="28"/>
              </w:rPr>
              <w:t>, ул. Школьная</w:t>
            </w:r>
            <w:r w:rsidR="009E130A" w:rsidRPr="00B4711F">
              <w:rPr>
                <w:rFonts w:ascii="Times New Roman" w:hAnsi="Times New Roman"/>
                <w:sz w:val="28"/>
                <w:szCs w:val="28"/>
              </w:rPr>
              <w:t>,</w:t>
            </w:r>
            <w:r w:rsidR="007222DC" w:rsidRPr="00B4711F">
              <w:rPr>
                <w:rFonts w:ascii="Times New Roman" w:hAnsi="Times New Roman"/>
                <w:sz w:val="28"/>
                <w:szCs w:val="28"/>
              </w:rPr>
              <w:t xml:space="preserve"> 27 «а», помещение </w:t>
            </w:r>
            <w:r w:rsidR="008D28DD" w:rsidRPr="00B4711F">
              <w:rPr>
                <w:rFonts w:ascii="Times New Roman" w:hAnsi="Times New Roman"/>
                <w:sz w:val="28"/>
                <w:szCs w:val="28"/>
              </w:rPr>
              <w:t xml:space="preserve">МКОУ </w:t>
            </w:r>
            <w:r w:rsidR="007222DC" w:rsidRPr="00B4711F">
              <w:rPr>
                <w:rFonts w:ascii="Times New Roman" w:hAnsi="Times New Roman"/>
                <w:sz w:val="28"/>
                <w:szCs w:val="28"/>
              </w:rPr>
              <w:t>Куйбышевской</w:t>
            </w:r>
            <w:r w:rsidR="009E130A" w:rsidRPr="00B4711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D28DD" w:rsidRPr="00B4711F">
              <w:rPr>
                <w:rFonts w:ascii="Times New Roman" w:hAnsi="Times New Roman"/>
                <w:sz w:val="28"/>
                <w:szCs w:val="28"/>
              </w:rPr>
              <w:t>ООШ.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130A" w:rsidRPr="00B4711F" w:rsidRDefault="009E130A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4711F">
              <w:rPr>
                <w:rFonts w:ascii="Times New Roman" w:hAnsi="Times New Roman"/>
                <w:sz w:val="28"/>
                <w:szCs w:val="28"/>
              </w:rPr>
              <w:t xml:space="preserve">х. </w:t>
            </w:r>
            <w:proofErr w:type="spellStart"/>
            <w:r w:rsidRPr="00B4711F">
              <w:rPr>
                <w:rFonts w:ascii="Times New Roman" w:hAnsi="Times New Roman"/>
                <w:sz w:val="28"/>
                <w:szCs w:val="28"/>
              </w:rPr>
              <w:t>Индычий</w:t>
            </w:r>
            <w:proofErr w:type="spellEnd"/>
            <w:r w:rsidR="007222DC" w:rsidRPr="00B4711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130A" w:rsidRPr="00B4711F" w:rsidRDefault="009E130A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4711F">
              <w:rPr>
                <w:rFonts w:ascii="Times New Roman" w:hAnsi="Times New Roman"/>
                <w:sz w:val="28"/>
                <w:szCs w:val="28"/>
              </w:rPr>
              <w:t>4-81-59</w:t>
            </w:r>
          </w:p>
          <w:p w:rsidR="00127CF4" w:rsidRPr="00B4711F" w:rsidRDefault="00127CF4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E130A" w:rsidRPr="00B4711F" w:rsidTr="00A37442"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130A" w:rsidRPr="00B4711F" w:rsidRDefault="009E130A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4711F">
              <w:rPr>
                <w:rFonts w:ascii="Times New Roman" w:hAnsi="Times New Roman"/>
                <w:sz w:val="28"/>
                <w:szCs w:val="28"/>
              </w:rPr>
              <w:t>29/04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130A" w:rsidRPr="00B4711F" w:rsidRDefault="009E130A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4711F">
              <w:rPr>
                <w:rFonts w:ascii="Times New Roman" w:hAnsi="Times New Roman"/>
                <w:sz w:val="28"/>
                <w:szCs w:val="28"/>
              </w:rPr>
              <w:t>с. Пески, ул. Централ</w:t>
            </w:r>
            <w:r w:rsidR="002D3795" w:rsidRPr="00B4711F">
              <w:rPr>
                <w:rFonts w:ascii="Times New Roman" w:hAnsi="Times New Roman"/>
                <w:sz w:val="28"/>
                <w:szCs w:val="28"/>
              </w:rPr>
              <w:t xml:space="preserve">ьная, </w:t>
            </w:r>
            <w:r w:rsidR="007222DC" w:rsidRPr="00B4711F">
              <w:rPr>
                <w:rFonts w:ascii="Times New Roman" w:hAnsi="Times New Roman"/>
                <w:sz w:val="28"/>
                <w:szCs w:val="28"/>
              </w:rPr>
              <w:t>76, помещение сельского Д</w:t>
            </w:r>
            <w:r w:rsidR="003D6171" w:rsidRPr="00B4711F">
              <w:rPr>
                <w:rFonts w:ascii="Times New Roman" w:hAnsi="Times New Roman"/>
                <w:sz w:val="28"/>
                <w:szCs w:val="28"/>
              </w:rPr>
              <w:t>ома культуры.</w:t>
            </w:r>
            <w:r w:rsidRPr="00B4711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130A" w:rsidRPr="00B4711F" w:rsidRDefault="009E130A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4711F">
              <w:rPr>
                <w:rFonts w:ascii="Times New Roman" w:hAnsi="Times New Roman"/>
                <w:sz w:val="28"/>
                <w:szCs w:val="28"/>
              </w:rPr>
              <w:t>с. Пески</w:t>
            </w:r>
            <w:r w:rsidR="003D6171" w:rsidRPr="00B4711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130A" w:rsidRPr="00B4711F" w:rsidRDefault="009E130A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4711F">
              <w:rPr>
                <w:rFonts w:ascii="Times New Roman" w:hAnsi="Times New Roman"/>
                <w:sz w:val="28"/>
                <w:szCs w:val="28"/>
              </w:rPr>
              <w:t>6-16-85</w:t>
            </w:r>
          </w:p>
          <w:p w:rsidR="00127CF4" w:rsidRPr="00B4711F" w:rsidRDefault="00127CF4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E130A" w:rsidRPr="00B4711F" w:rsidTr="00A37442"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30A" w:rsidRPr="00B4711F" w:rsidRDefault="009E130A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4711F">
              <w:rPr>
                <w:rFonts w:ascii="Times New Roman" w:hAnsi="Times New Roman"/>
                <w:sz w:val="28"/>
                <w:szCs w:val="28"/>
              </w:rPr>
              <w:t>29/05</w:t>
            </w:r>
          </w:p>
          <w:p w:rsidR="009E130A" w:rsidRPr="00B4711F" w:rsidRDefault="009E130A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130A" w:rsidRPr="00B4711F" w:rsidRDefault="00933479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4711F"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 w:rsidRPr="00B4711F">
              <w:rPr>
                <w:rFonts w:ascii="Times New Roman" w:hAnsi="Times New Roman"/>
                <w:sz w:val="28"/>
                <w:szCs w:val="28"/>
              </w:rPr>
              <w:t>Красноселовка</w:t>
            </w:r>
            <w:proofErr w:type="spellEnd"/>
            <w:r w:rsidRPr="00B4711F">
              <w:rPr>
                <w:rFonts w:ascii="Times New Roman" w:hAnsi="Times New Roman"/>
                <w:sz w:val="28"/>
                <w:szCs w:val="28"/>
              </w:rPr>
              <w:t>, ул. Ленина</w:t>
            </w:r>
            <w:r w:rsidR="007222DC" w:rsidRPr="00B4711F">
              <w:rPr>
                <w:rFonts w:ascii="Times New Roman" w:hAnsi="Times New Roman"/>
                <w:sz w:val="28"/>
                <w:szCs w:val="28"/>
              </w:rPr>
              <w:t>, 28, помещение сельского Д</w:t>
            </w:r>
            <w:r w:rsidR="009E130A" w:rsidRPr="00B4711F">
              <w:rPr>
                <w:rFonts w:ascii="Times New Roman" w:hAnsi="Times New Roman"/>
                <w:sz w:val="28"/>
                <w:szCs w:val="28"/>
              </w:rPr>
              <w:t>ома культуры.</w:t>
            </w:r>
            <w:r w:rsidR="008A34FB" w:rsidRPr="00B4711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30A" w:rsidRPr="00B4711F" w:rsidRDefault="009E130A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4711F"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 w:rsidRPr="00B4711F">
              <w:rPr>
                <w:rFonts w:ascii="Times New Roman" w:hAnsi="Times New Roman"/>
                <w:sz w:val="28"/>
                <w:szCs w:val="28"/>
              </w:rPr>
              <w:t>Красноселовка</w:t>
            </w:r>
            <w:proofErr w:type="spellEnd"/>
            <w:r w:rsidR="003D6171" w:rsidRPr="00B4711F">
              <w:rPr>
                <w:rFonts w:ascii="Times New Roman" w:hAnsi="Times New Roman"/>
                <w:sz w:val="28"/>
                <w:szCs w:val="28"/>
              </w:rPr>
              <w:t>.</w:t>
            </w:r>
            <w:r w:rsidR="008A34FB" w:rsidRPr="00B4711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30A" w:rsidRPr="00B4711F" w:rsidRDefault="009E130A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4711F">
              <w:rPr>
                <w:rFonts w:ascii="Times New Roman" w:hAnsi="Times New Roman"/>
                <w:sz w:val="28"/>
                <w:szCs w:val="28"/>
              </w:rPr>
              <w:t>4-22-47</w:t>
            </w:r>
          </w:p>
          <w:p w:rsidR="009E130A" w:rsidRPr="00B4711F" w:rsidRDefault="009E130A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E130A" w:rsidRPr="00B4711F" w:rsidTr="00A37442"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130A" w:rsidRPr="00B4711F" w:rsidRDefault="009E130A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4711F">
              <w:rPr>
                <w:rFonts w:ascii="Times New Roman" w:hAnsi="Times New Roman"/>
                <w:sz w:val="28"/>
                <w:szCs w:val="28"/>
              </w:rPr>
              <w:t>29/06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30A" w:rsidRPr="00B4711F" w:rsidRDefault="009E130A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4711F">
              <w:rPr>
                <w:rFonts w:ascii="Times New Roman" w:hAnsi="Times New Roman"/>
                <w:sz w:val="28"/>
                <w:szCs w:val="28"/>
              </w:rPr>
              <w:t>с. Пе</w:t>
            </w:r>
            <w:r w:rsidR="00933479" w:rsidRPr="00B4711F">
              <w:rPr>
                <w:rFonts w:ascii="Times New Roman" w:hAnsi="Times New Roman"/>
                <w:sz w:val="28"/>
                <w:szCs w:val="28"/>
              </w:rPr>
              <w:t>тропавловка, ул. 50 лет Октября</w:t>
            </w:r>
            <w:r w:rsidR="00060DF5" w:rsidRPr="00B4711F">
              <w:rPr>
                <w:rFonts w:ascii="Times New Roman" w:hAnsi="Times New Roman"/>
                <w:sz w:val="28"/>
                <w:szCs w:val="28"/>
              </w:rPr>
              <w:t>, 61, помещение</w:t>
            </w:r>
            <w:r w:rsidRPr="00B4711F">
              <w:rPr>
                <w:rFonts w:ascii="Times New Roman" w:hAnsi="Times New Roman"/>
                <w:sz w:val="28"/>
                <w:szCs w:val="28"/>
              </w:rPr>
              <w:t xml:space="preserve"> МКУ «Культурно досуговый центр Петропавловского сельского поселения</w:t>
            </w:r>
            <w:r w:rsidR="00060DF5" w:rsidRPr="00B4711F">
              <w:rPr>
                <w:rFonts w:ascii="Times New Roman" w:hAnsi="Times New Roman"/>
                <w:sz w:val="28"/>
                <w:szCs w:val="28"/>
              </w:rPr>
              <w:t>»</w:t>
            </w:r>
            <w:r w:rsidRPr="00B4711F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9E130A" w:rsidRPr="00B4711F" w:rsidRDefault="009E130A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9E130A" w:rsidRPr="00B4711F" w:rsidRDefault="009E130A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9E130A" w:rsidRPr="00B4711F" w:rsidRDefault="009E130A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9E130A" w:rsidRPr="00B4711F" w:rsidRDefault="009E130A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9E130A" w:rsidRPr="00B4711F" w:rsidRDefault="009E130A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9E130A" w:rsidRPr="00B4711F" w:rsidRDefault="009E130A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9E130A" w:rsidRPr="00B4711F" w:rsidRDefault="009E130A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9E130A" w:rsidRPr="00B4711F" w:rsidRDefault="009E130A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9E130A" w:rsidRPr="00B4711F" w:rsidRDefault="009E130A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9E130A" w:rsidRPr="00B4711F" w:rsidRDefault="009E130A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130A" w:rsidRPr="00B4711F" w:rsidRDefault="009E130A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4711F">
              <w:rPr>
                <w:rFonts w:ascii="Times New Roman" w:hAnsi="Times New Roman"/>
                <w:sz w:val="28"/>
                <w:szCs w:val="28"/>
              </w:rPr>
              <w:lastRenderedPageBreak/>
              <w:t>Часть с. Петропавловка с улицами: Подгорная, Мира, 50 лет Октября, Фермерская, Пролетарская,</w:t>
            </w:r>
          </w:p>
          <w:p w:rsidR="009E130A" w:rsidRPr="00B4711F" w:rsidRDefault="009E130A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4711F">
              <w:rPr>
                <w:rFonts w:ascii="Times New Roman" w:hAnsi="Times New Roman"/>
                <w:sz w:val="28"/>
                <w:szCs w:val="28"/>
              </w:rPr>
              <w:t>Краснознаменная,</w:t>
            </w:r>
          </w:p>
          <w:p w:rsidR="009E130A" w:rsidRPr="00B4711F" w:rsidRDefault="009E130A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4711F">
              <w:rPr>
                <w:rFonts w:ascii="Times New Roman" w:hAnsi="Times New Roman"/>
                <w:sz w:val="28"/>
                <w:szCs w:val="28"/>
              </w:rPr>
              <w:t xml:space="preserve">Песчаная, </w:t>
            </w:r>
            <w:proofErr w:type="spellStart"/>
            <w:r w:rsidRPr="00B4711F">
              <w:rPr>
                <w:rFonts w:ascii="Times New Roman" w:hAnsi="Times New Roman"/>
                <w:sz w:val="28"/>
                <w:szCs w:val="28"/>
              </w:rPr>
              <w:t>Залиманская</w:t>
            </w:r>
            <w:proofErr w:type="spellEnd"/>
            <w:r w:rsidRPr="00B4711F">
              <w:rPr>
                <w:rFonts w:ascii="Times New Roman" w:hAnsi="Times New Roman"/>
                <w:sz w:val="28"/>
                <w:szCs w:val="28"/>
              </w:rPr>
              <w:t xml:space="preserve">, им. Долженко, им. И. Просяного, Колхозная, </w:t>
            </w:r>
            <w:r w:rsidRPr="00B4711F">
              <w:rPr>
                <w:rFonts w:ascii="Times New Roman" w:hAnsi="Times New Roman"/>
                <w:sz w:val="28"/>
                <w:szCs w:val="28"/>
              </w:rPr>
              <w:lastRenderedPageBreak/>
              <w:t>Молодежная, Солнечная, Восточная, Огнева, Спортивная, Промышленная, Рабочая, им. Гагарина, Степная, им. Свердлова, Советская, пер. Гагарина.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130A" w:rsidRPr="00B4711F" w:rsidRDefault="009E130A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4711F">
              <w:rPr>
                <w:rFonts w:ascii="Times New Roman" w:hAnsi="Times New Roman"/>
                <w:sz w:val="28"/>
                <w:szCs w:val="28"/>
              </w:rPr>
              <w:lastRenderedPageBreak/>
              <w:t>2-17-48</w:t>
            </w:r>
          </w:p>
          <w:p w:rsidR="00127CF4" w:rsidRPr="00B4711F" w:rsidRDefault="00127CF4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E130A" w:rsidRPr="00B4711F" w:rsidTr="00A37442"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130A" w:rsidRPr="00B4711F" w:rsidRDefault="009E130A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4711F">
              <w:rPr>
                <w:rFonts w:ascii="Times New Roman" w:hAnsi="Times New Roman"/>
                <w:sz w:val="28"/>
                <w:szCs w:val="28"/>
              </w:rPr>
              <w:lastRenderedPageBreak/>
              <w:t>29/07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30A" w:rsidRPr="00B4711F" w:rsidRDefault="009E130A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4711F">
              <w:rPr>
                <w:rFonts w:ascii="Times New Roman" w:hAnsi="Times New Roman"/>
                <w:sz w:val="28"/>
                <w:szCs w:val="28"/>
              </w:rPr>
              <w:t>с. Петропавловка, ул. Победы</w:t>
            </w:r>
            <w:r w:rsidR="00933479" w:rsidRPr="00B4711F">
              <w:rPr>
                <w:rFonts w:ascii="Times New Roman" w:hAnsi="Times New Roman"/>
                <w:sz w:val="28"/>
                <w:szCs w:val="28"/>
              </w:rPr>
              <w:t xml:space="preserve">, 30, помещение районного </w:t>
            </w:r>
            <w:r w:rsidR="00060DF5" w:rsidRPr="00B4711F">
              <w:rPr>
                <w:rFonts w:ascii="Times New Roman" w:hAnsi="Times New Roman"/>
                <w:sz w:val="28"/>
                <w:szCs w:val="28"/>
              </w:rPr>
              <w:t>Д</w:t>
            </w:r>
            <w:r w:rsidRPr="00B4711F">
              <w:rPr>
                <w:rFonts w:ascii="Times New Roman" w:hAnsi="Times New Roman"/>
                <w:sz w:val="28"/>
                <w:szCs w:val="28"/>
              </w:rPr>
              <w:t xml:space="preserve">ома культуры. </w:t>
            </w:r>
          </w:p>
          <w:p w:rsidR="009E130A" w:rsidRPr="00B4711F" w:rsidRDefault="009E130A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130A" w:rsidRPr="00B4711F" w:rsidRDefault="009E130A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4711F">
              <w:rPr>
                <w:rFonts w:ascii="Times New Roman" w:hAnsi="Times New Roman"/>
                <w:sz w:val="28"/>
                <w:szCs w:val="28"/>
              </w:rPr>
              <w:t>Часть с. Петропавловка с улицами: Заречная, Сплош</w:t>
            </w:r>
            <w:r w:rsidR="00933479" w:rsidRPr="00B4711F">
              <w:rPr>
                <w:rFonts w:ascii="Times New Roman" w:hAnsi="Times New Roman"/>
                <w:sz w:val="28"/>
                <w:szCs w:val="28"/>
              </w:rPr>
              <w:t>ная, Садовая, пер. Первомайский</w:t>
            </w:r>
            <w:r w:rsidRPr="00B4711F">
              <w:rPr>
                <w:rFonts w:ascii="Times New Roman" w:hAnsi="Times New Roman"/>
                <w:sz w:val="28"/>
                <w:szCs w:val="28"/>
              </w:rPr>
              <w:t xml:space="preserve"> и 8 Марта, ул. </w:t>
            </w:r>
            <w:proofErr w:type="spellStart"/>
            <w:r w:rsidRPr="00B4711F">
              <w:rPr>
                <w:rFonts w:ascii="Times New Roman" w:hAnsi="Times New Roman"/>
                <w:sz w:val="28"/>
                <w:szCs w:val="28"/>
              </w:rPr>
              <w:t>Малаховского</w:t>
            </w:r>
            <w:proofErr w:type="spellEnd"/>
            <w:r w:rsidRPr="00B4711F">
              <w:rPr>
                <w:rFonts w:ascii="Times New Roman" w:hAnsi="Times New Roman"/>
                <w:sz w:val="28"/>
                <w:szCs w:val="28"/>
              </w:rPr>
              <w:t xml:space="preserve">, 9 Мая, 1 Мая, </w:t>
            </w:r>
            <w:proofErr w:type="spellStart"/>
            <w:r w:rsidRPr="00B4711F">
              <w:rPr>
                <w:rFonts w:ascii="Times New Roman" w:hAnsi="Times New Roman"/>
                <w:sz w:val="28"/>
                <w:szCs w:val="28"/>
              </w:rPr>
              <w:t>Чернышова</w:t>
            </w:r>
            <w:proofErr w:type="spellEnd"/>
            <w:r w:rsidRPr="00B4711F">
              <w:rPr>
                <w:rFonts w:ascii="Times New Roman" w:hAnsi="Times New Roman"/>
                <w:sz w:val="28"/>
                <w:szCs w:val="28"/>
              </w:rPr>
              <w:t xml:space="preserve">, Комсомольская, Дорожная, им. И. </w:t>
            </w:r>
            <w:proofErr w:type="spellStart"/>
            <w:r w:rsidRPr="00B4711F">
              <w:rPr>
                <w:rFonts w:ascii="Times New Roman" w:hAnsi="Times New Roman"/>
                <w:sz w:val="28"/>
                <w:szCs w:val="28"/>
              </w:rPr>
              <w:t>Туркенича</w:t>
            </w:r>
            <w:proofErr w:type="spellEnd"/>
            <w:r w:rsidRPr="00B4711F">
              <w:rPr>
                <w:rFonts w:ascii="Times New Roman" w:hAnsi="Times New Roman"/>
                <w:sz w:val="28"/>
                <w:szCs w:val="28"/>
              </w:rPr>
              <w:t xml:space="preserve">, Победы, Полевая, Широкая, пер. Школьный, Центральный, Октябрьский, ул. Ленина, Вербная, Сосновая, Набережная, х. </w:t>
            </w:r>
            <w:proofErr w:type="spellStart"/>
            <w:r w:rsidRPr="00B4711F">
              <w:rPr>
                <w:rFonts w:ascii="Times New Roman" w:hAnsi="Times New Roman"/>
                <w:sz w:val="28"/>
                <w:szCs w:val="28"/>
              </w:rPr>
              <w:t>Червоно-Чехурский</w:t>
            </w:r>
            <w:proofErr w:type="spellEnd"/>
            <w:r w:rsidRPr="00B4711F">
              <w:rPr>
                <w:rFonts w:ascii="Times New Roman" w:hAnsi="Times New Roman"/>
                <w:sz w:val="28"/>
                <w:szCs w:val="28"/>
              </w:rPr>
              <w:t>.</w:t>
            </w:r>
            <w:r w:rsidR="008A34FB" w:rsidRPr="00B4711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130A" w:rsidRPr="00B4711F" w:rsidRDefault="009E130A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4711F">
              <w:rPr>
                <w:rFonts w:ascii="Times New Roman" w:hAnsi="Times New Roman"/>
                <w:sz w:val="28"/>
                <w:szCs w:val="28"/>
              </w:rPr>
              <w:t>2-16-42</w:t>
            </w:r>
          </w:p>
          <w:p w:rsidR="00127CF4" w:rsidRPr="00B4711F" w:rsidRDefault="00127CF4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E130A" w:rsidRPr="00B4711F" w:rsidTr="00A37442"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30A" w:rsidRPr="00B4711F" w:rsidRDefault="009E130A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4711F">
              <w:rPr>
                <w:rFonts w:ascii="Times New Roman" w:hAnsi="Times New Roman"/>
                <w:sz w:val="28"/>
                <w:szCs w:val="28"/>
              </w:rPr>
              <w:t>29/08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130A" w:rsidRPr="00B4711F" w:rsidRDefault="00060DF5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4711F">
              <w:rPr>
                <w:rFonts w:ascii="Times New Roman" w:hAnsi="Times New Roman"/>
                <w:sz w:val="28"/>
                <w:szCs w:val="28"/>
              </w:rPr>
              <w:t>х</w:t>
            </w:r>
            <w:r w:rsidR="005D630D" w:rsidRPr="00B4711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="005D630D" w:rsidRPr="00B4711F">
              <w:rPr>
                <w:rFonts w:ascii="Times New Roman" w:hAnsi="Times New Roman"/>
                <w:sz w:val="28"/>
                <w:szCs w:val="28"/>
              </w:rPr>
              <w:t>Замостье</w:t>
            </w:r>
            <w:proofErr w:type="spellEnd"/>
            <w:r w:rsidR="005D630D" w:rsidRPr="00B4711F">
              <w:rPr>
                <w:rFonts w:ascii="Times New Roman" w:hAnsi="Times New Roman"/>
                <w:sz w:val="28"/>
                <w:szCs w:val="28"/>
              </w:rPr>
              <w:t>, ул. Садовая,</w:t>
            </w:r>
            <w:r w:rsidR="008A34FB" w:rsidRPr="00B4711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D630D" w:rsidRPr="00B4711F">
              <w:rPr>
                <w:rFonts w:ascii="Times New Roman" w:hAnsi="Times New Roman"/>
                <w:sz w:val="28"/>
                <w:szCs w:val="28"/>
              </w:rPr>
              <w:t>д. 16, административное здание ООО «</w:t>
            </w:r>
            <w:proofErr w:type="spellStart"/>
            <w:r w:rsidR="005D630D" w:rsidRPr="00B4711F">
              <w:rPr>
                <w:rFonts w:ascii="Times New Roman" w:hAnsi="Times New Roman"/>
                <w:sz w:val="28"/>
                <w:szCs w:val="28"/>
              </w:rPr>
              <w:t>Замостье</w:t>
            </w:r>
            <w:proofErr w:type="spellEnd"/>
            <w:r w:rsidR="005D630D" w:rsidRPr="00B4711F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30A" w:rsidRPr="00B4711F" w:rsidRDefault="00060DF5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4711F">
              <w:rPr>
                <w:rFonts w:ascii="Times New Roman" w:hAnsi="Times New Roman"/>
                <w:sz w:val="28"/>
                <w:szCs w:val="28"/>
              </w:rPr>
              <w:t>х</w:t>
            </w:r>
            <w:r w:rsidR="009E130A" w:rsidRPr="00B4711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="009E130A" w:rsidRPr="00B4711F">
              <w:rPr>
                <w:rFonts w:ascii="Times New Roman" w:hAnsi="Times New Roman"/>
                <w:sz w:val="28"/>
                <w:szCs w:val="28"/>
              </w:rPr>
              <w:t>Замостье</w:t>
            </w:r>
            <w:proofErr w:type="spellEnd"/>
            <w:r w:rsidR="001235A0" w:rsidRPr="00B4711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E130A" w:rsidRPr="00B4711F" w:rsidRDefault="008A34FB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4711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30A" w:rsidRPr="00B4711F" w:rsidRDefault="005D630D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4711F">
              <w:rPr>
                <w:rFonts w:ascii="Times New Roman" w:hAnsi="Times New Roman"/>
                <w:sz w:val="28"/>
                <w:szCs w:val="28"/>
              </w:rPr>
              <w:t>4-72-00</w:t>
            </w:r>
          </w:p>
          <w:p w:rsidR="009E130A" w:rsidRPr="00B4711F" w:rsidRDefault="008A34FB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4711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E130A" w:rsidRPr="00B4711F" w:rsidTr="00A37442"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130A" w:rsidRPr="00B4711F" w:rsidRDefault="009E130A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4711F">
              <w:rPr>
                <w:rFonts w:ascii="Times New Roman" w:hAnsi="Times New Roman"/>
                <w:sz w:val="28"/>
                <w:szCs w:val="28"/>
              </w:rPr>
              <w:t>29/09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30A" w:rsidRPr="00B4711F" w:rsidRDefault="00933479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4711F">
              <w:rPr>
                <w:rFonts w:ascii="Times New Roman" w:hAnsi="Times New Roman"/>
                <w:sz w:val="28"/>
                <w:szCs w:val="28"/>
              </w:rPr>
              <w:t>с. Бычок, ул. Ленина</w:t>
            </w:r>
            <w:r w:rsidR="009E130A" w:rsidRPr="00B4711F">
              <w:rPr>
                <w:rFonts w:ascii="Times New Roman" w:hAnsi="Times New Roman"/>
                <w:sz w:val="28"/>
                <w:szCs w:val="28"/>
              </w:rPr>
              <w:t>, 26 «б», помещение бывшего правления ООО «Бычок».</w:t>
            </w:r>
            <w:r w:rsidR="008A34FB" w:rsidRPr="00B4711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130A" w:rsidRPr="00B4711F" w:rsidRDefault="009E130A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4711F">
              <w:rPr>
                <w:rFonts w:ascii="Times New Roman" w:hAnsi="Times New Roman"/>
                <w:sz w:val="28"/>
                <w:szCs w:val="28"/>
              </w:rPr>
              <w:t>с. Бычок</w:t>
            </w:r>
            <w:r w:rsidR="001235A0" w:rsidRPr="00B4711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130A" w:rsidRPr="00B4711F" w:rsidRDefault="009E130A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4711F">
              <w:rPr>
                <w:rFonts w:ascii="Times New Roman" w:hAnsi="Times New Roman"/>
                <w:sz w:val="28"/>
                <w:szCs w:val="28"/>
              </w:rPr>
              <w:t>4-73-00</w:t>
            </w:r>
          </w:p>
          <w:p w:rsidR="00127CF4" w:rsidRPr="00B4711F" w:rsidRDefault="00127CF4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E130A" w:rsidRPr="00B4711F" w:rsidTr="00A37442"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130A" w:rsidRPr="00B4711F" w:rsidRDefault="009E130A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4711F">
              <w:rPr>
                <w:rFonts w:ascii="Times New Roman" w:hAnsi="Times New Roman"/>
                <w:sz w:val="28"/>
                <w:szCs w:val="28"/>
              </w:rPr>
              <w:t>29/10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130A" w:rsidRPr="00B4711F" w:rsidRDefault="00933479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4711F">
              <w:rPr>
                <w:rFonts w:ascii="Times New Roman" w:hAnsi="Times New Roman"/>
                <w:sz w:val="28"/>
                <w:szCs w:val="28"/>
              </w:rPr>
              <w:t>с. Новый Лиман, ул. Советская</w:t>
            </w:r>
            <w:r w:rsidR="009E130A" w:rsidRPr="00B4711F">
              <w:rPr>
                <w:rFonts w:ascii="Times New Roman" w:hAnsi="Times New Roman"/>
                <w:sz w:val="28"/>
                <w:szCs w:val="28"/>
              </w:rPr>
              <w:t xml:space="preserve">, 76, помещение </w:t>
            </w:r>
            <w:r w:rsidR="00C874C3" w:rsidRPr="00B4711F">
              <w:rPr>
                <w:rFonts w:ascii="Times New Roman" w:hAnsi="Times New Roman"/>
                <w:sz w:val="28"/>
                <w:szCs w:val="28"/>
              </w:rPr>
              <w:t xml:space="preserve">МКОУ </w:t>
            </w:r>
            <w:proofErr w:type="spellStart"/>
            <w:r w:rsidR="00C874C3" w:rsidRPr="00B4711F">
              <w:rPr>
                <w:rFonts w:ascii="Times New Roman" w:hAnsi="Times New Roman"/>
                <w:sz w:val="28"/>
                <w:szCs w:val="28"/>
              </w:rPr>
              <w:t>Новолиманской</w:t>
            </w:r>
            <w:proofErr w:type="spellEnd"/>
            <w:r w:rsidR="00C874C3" w:rsidRPr="00B4711F">
              <w:rPr>
                <w:rFonts w:ascii="Times New Roman" w:hAnsi="Times New Roman"/>
                <w:sz w:val="28"/>
                <w:szCs w:val="28"/>
              </w:rPr>
              <w:t xml:space="preserve"> СОШ</w:t>
            </w:r>
            <w:r w:rsidR="002D3795" w:rsidRPr="00B4711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130A" w:rsidRPr="00B4711F" w:rsidRDefault="009E130A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4711F">
              <w:rPr>
                <w:rFonts w:ascii="Times New Roman" w:hAnsi="Times New Roman"/>
                <w:sz w:val="28"/>
                <w:szCs w:val="28"/>
              </w:rPr>
              <w:t>с. Новый Лиман, с. Прогорелое, х. Котовка</w:t>
            </w:r>
            <w:r w:rsidR="001235A0" w:rsidRPr="00B4711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130A" w:rsidRPr="00B4711F" w:rsidRDefault="009E130A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4711F">
              <w:rPr>
                <w:rFonts w:ascii="Times New Roman" w:hAnsi="Times New Roman"/>
                <w:sz w:val="28"/>
                <w:szCs w:val="28"/>
              </w:rPr>
              <w:t>4-93-34</w:t>
            </w:r>
          </w:p>
          <w:p w:rsidR="00127CF4" w:rsidRPr="00B4711F" w:rsidRDefault="00127CF4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E130A" w:rsidRPr="00B4711F" w:rsidTr="00A37442"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130A" w:rsidRPr="00B4711F" w:rsidRDefault="009E130A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4711F">
              <w:rPr>
                <w:rFonts w:ascii="Times New Roman" w:hAnsi="Times New Roman"/>
                <w:sz w:val="28"/>
                <w:szCs w:val="28"/>
              </w:rPr>
              <w:t>29/11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30A" w:rsidRPr="00B4711F" w:rsidRDefault="009E130A" w:rsidP="008A34FB">
            <w:pPr>
              <w:ind w:firstLine="0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B4711F"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 w:rsidRPr="00B4711F">
              <w:rPr>
                <w:rFonts w:ascii="Times New Roman" w:hAnsi="Times New Roman"/>
                <w:sz w:val="28"/>
                <w:szCs w:val="28"/>
              </w:rPr>
              <w:t>Дедовка</w:t>
            </w:r>
            <w:proofErr w:type="spellEnd"/>
            <w:r w:rsidRPr="00B4711F">
              <w:rPr>
                <w:rFonts w:ascii="Times New Roman" w:hAnsi="Times New Roman"/>
                <w:sz w:val="28"/>
                <w:szCs w:val="28"/>
              </w:rPr>
              <w:t xml:space="preserve">, ул. Шестакова, 22, помещение </w:t>
            </w:r>
            <w:r w:rsidR="00274C8E" w:rsidRPr="00B4711F">
              <w:rPr>
                <w:rFonts w:ascii="Times New Roman" w:hAnsi="Times New Roman"/>
                <w:sz w:val="28"/>
                <w:szCs w:val="28"/>
              </w:rPr>
              <w:t xml:space="preserve">бывшей МКОУ </w:t>
            </w:r>
            <w:r w:rsidRPr="00B4711F">
              <w:rPr>
                <w:rFonts w:ascii="Times New Roman" w:hAnsi="Times New Roman"/>
                <w:sz w:val="28"/>
                <w:szCs w:val="28"/>
              </w:rPr>
              <w:t xml:space="preserve">Дедовской </w:t>
            </w:r>
            <w:r w:rsidR="00274C8E" w:rsidRPr="00B4711F">
              <w:rPr>
                <w:rFonts w:ascii="Times New Roman" w:hAnsi="Times New Roman"/>
                <w:sz w:val="28"/>
                <w:szCs w:val="28"/>
              </w:rPr>
              <w:t>ООШ</w:t>
            </w:r>
            <w:r w:rsidR="002D3795" w:rsidRPr="00B4711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130A" w:rsidRPr="00B4711F" w:rsidRDefault="009E130A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4711F">
              <w:rPr>
                <w:rFonts w:ascii="Times New Roman" w:hAnsi="Times New Roman"/>
                <w:sz w:val="28"/>
                <w:szCs w:val="28"/>
              </w:rPr>
              <w:t xml:space="preserve">с. Глубокое, с. </w:t>
            </w:r>
            <w:proofErr w:type="spellStart"/>
            <w:r w:rsidRPr="00B4711F">
              <w:rPr>
                <w:rFonts w:ascii="Times New Roman" w:hAnsi="Times New Roman"/>
                <w:sz w:val="28"/>
                <w:szCs w:val="28"/>
              </w:rPr>
              <w:t>Дедовка</w:t>
            </w:r>
            <w:proofErr w:type="spellEnd"/>
            <w:r w:rsidRPr="00B4711F">
              <w:rPr>
                <w:rFonts w:ascii="Times New Roman" w:hAnsi="Times New Roman"/>
                <w:sz w:val="28"/>
                <w:szCs w:val="28"/>
              </w:rPr>
              <w:t xml:space="preserve">, с. </w:t>
            </w:r>
            <w:proofErr w:type="spellStart"/>
            <w:r w:rsidRPr="00B4711F">
              <w:rPr>
                <w:rFonts w:ascii="Times New Roman" w:hAnsi="Times New Roman"/>
                <w:sz w:val="28"/>
                <w:szCs w:val="28"/>
              </w:rPr>
              <w:t>Дедовочка</w:t>
            </w:r>
            <w:proofErr w:type="spellEnd"/>
            <w:r w:rsidRPr="00B4711F">
              <w:rPr>
                <w:rFonts w:ascii="Times New Roman" w:hAnsi="Times New Roman"/>
                <w:sz w:val="28"/>
                <w:szCs w:val="28"/>
              </w:rPr>
              <w:t>, х. Рубеж</w:t>
            </w:r>
            <w:r w:rsidR="001235A0" w:rsidRPr="00B4711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130A" w:rsidRPr="00B4711F" w:rsidRDefault="009E130A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4711F">
              <w:rPr>
                <w:rFonts w:ascii="Times New Roman" w:hAnsi="Times New Roman"/>
                <w:sz w:val="28"/>
                <w:szCs w:val="28"/>
              </w:rPr>
              <w:t>4-91-37</w:t>
            </w:r>
          </w:p>
          <w:p w:rsidR="00127CF4" w:rsidRPr="00B4711F" w:rsidRDefault="00127CF4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E130A" w:rsidRPr="00B4711F" w:rsidTr="00A37442"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130A" w:rsidRPr="00B4711F" w:rsidRDefault="009E130A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4711F">
              <w:rPr>
                <w:rFonts w:ascii="Times New Roman" w:hAnsi="Times New Roman"/>
                <w:sz w:val="28"/>
                <w:szCs w:val="28"/>
              </w:rPr>
              <w:t>29/12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30A" w:rsidRPr="00B4711F" w:rsidRDefault="001235A0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4711F"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 w:rsidRPr="00B4711F">
              <w:rPr>
                <w:rFonts w:ascii="Times New Roman" w:hAnsi="Times New Roman"/>
                <w:sz w:val="28"/>
                <w:szCs w:val="28"/>
              </w:rPr>
              <w:t>Новобогородицкое</w:t>
            </w:r>
            <w:proofErr w:type="spellEnd"/>
            <w:r w:rsidRPr="00B4711F">
              <w:rPr>
                <w:rFonts w:ascii="Times New Roman" w:hAnsi="Times New Roman"/>
                <w:sz w:val="28"/>
                <w:szCs w:val="28"/>
              </w:rPr>
              <w:t>, ул. Ленина</w:t>
            </w:r>
            <w:r w:rsidR="009E130A" w:rsidRPr="00B4711F">
              <w:rPr>
                <w:rFonts w:ascii="Times New Roman" w:hAnsi="Times New Roman"/>
                <w:sz w:val="28"/>
                <w:szCs w:val="28"/>
              </w:rPr>
              <w:t>, 41, помещен</w:t>
            </w:r>
            <w:r w:rsidRPr="00B4711F">
              <w:rPr>
                <w:rFonts w:ascii="Times New Roman" w:hAnsi="Times New Roman"/>
                <w:sz w:val="28"/>
                <w:szCs w:val="28"/>
              </w:rPr>
              <w:t>ие сельского Д</w:t>
            </w:r>
            <w:r w:rsidR="009E130A" w:rsidRPr="00B4711F">
              <w:rPr>
                <w:rFonts w:ascii="Times New Roman" w:hAnsi="Times New Roman"/>
                <w:sz w:val="28"/>
                <w:szCs w:val="28"/>
              </w:rPr>
              <w:t xml:space="preserve">ома культуры.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130A" w:rsidRPr="00B4711F" w:rsidRDefault="009E130A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4711F"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 w:rsidRPr="00B4711F">
              <w:rPr>
                <w:rFonts w:ascii="Times New Roman" w:hAnsi="Times New Roman"/>
                <w:sz w:val="28"/>
                <w:szCs w:val="28"/>
              </w:rPr>
              <w:t>Но</w:t>
            </w:r>
            <w:r w:rsidR="001235A0" w:rsidRPr="00B4711F">
              <w:rPr>
                <w:rFonts w:ascii="Times New Roman" w:hAnsi="Times New Roman"/>
                <w:sz w:val="28"/>
                <w:szCs w:val="28"/>
              </w:rPr>
              <w:t>вобогородицкое</w:t>
            </w:r>
            <w:proofErr w:type="spellEnd"/>
            <w:r w:rsidR="001235A0" w:rsidRPr="00B4711F">
              <w:rPr>
                <w:rFonts w:ascii="Times New Roman" w:hAnsi="Times New Roman"/>
                <w:sz w:val="28"/>
                <w:szCs w:val="28"/>
              </w:rPr>
              <w:t xml:space="preserve">, х. </w:t>
            </w:r>
            <w:proofErr w:type="spellStart"/>
            <w:r w:rsidR="001235A0" w:rsidRPr="00B4711F">
              <w:rPr>
                <w:rFonts w:ascii="Times New Roman" w:hAnsi="Times New Roman"/>
                <w:sz w:val="28"/>
                <w:szCs w:val="28"/>
              </w:rPr>
              <w:t>Гондарев</w:t>
            </w:r>
            <w:proofErr w:type="spellEnd"/>
            <w:r w:rsidR="001235A0" w:rsidRPr="00B4711F">
              <w:rPr>
                <w:rFonts w:ascii="Times New Roman" w:hAnsi="Times New Roman"/>
                <w:sz w:val="28"/>
                <w:szCs w:val="28"/>
              </w:rPr>
              <w:t xml:space="preserve">, х. </w:t>
            </w:r>
            <w:r w:rsidRPr="00B4711F">
              <w:rPr>
                <w:rFonts w:ascii="Times New Roman" w:hAnsi="Times New Roman"/>
                <w:sz w:val="28"/>
                <w:szCs w:val="28"/>
              </w:rPr>
              <w:t>Александровка</w:t>
            </w:r>
            <w:r w:rsidR="001235A0" w:rsidRPr="00B4711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130A" w:rsidRPr="00B4711F" w:rsidRDefault="009E130A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4711F">
              <w:rPr>
                <w:rFonts w:ascii="Times New Roman" w:hAnsi="Times New Roman"/>
                <w:sz w:val="28"/>
                <w:szCs w:val="28"/>
              </w:rPr>
              <w:t>4-11-44</w:t>
            </w:r>
          </w:p>
          <w:p w:rsidR="00127CF4" w:rsidRPr="00B4711F" w:rsidRDefault="00127CF4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E130A" w:rsidRPr="00B4711F" w:rsidTr="00A37442"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130A" w:rsidRPr="00B4711F" w:rsidRDefault="009E130A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4711F">
              <w:rPr>
                <w:rFonts w:ascii="Times New Roman" w:hAnsi="Times New Roman"/>
                <w:sz w:val="28"/>
                <w:szCs w:val="28"/>
              </w:rPr>
              <w:t>29/13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30A" w:rsidRPr="00B4711F" w:rsidRDefault="009E130A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4711F">
              <w:rPr>
                <w:rFonts w:ascii="Times New Roman" w:hAnsi="Times New Roman"/>
                <w:sz w:val="28"/>
                <w:szCs w:val="28"/>
              </w:rPr>
              <w:t xml:space="preserve">с. Новотроицкое, ул. Степная, 26 «а», помещение </w:t>
            </w:r>
            <w:r w:rsidR="001235A0" w:rsidRPr="00B4711F">
              <w:rPr>
                <w:rFonts w:ascii="Times New Roman" w:hAnsi="Times New Roman"/>
                <w:sz w:val="28"/>
                <w:szCs w:val="28"/>
              </w:rPr>
              <w:t>МКОУ Новотроицкой СОШ.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130A" w:rsidRPr="00B4711F" w:rsidRDefault="009E130A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4711F">
              <w:rPr>
                <w:rFonts w:ascii="Times New Roman" w:hAnsi="Times New Roman"/>
                <w:sz w:val="28"/>
                <w:szCs w:val="28"/>
              </w:rPr>
              <w:t>с. Новотроицкое</w:t>
            </w:r>
            <w:r w:rsidR="001235A0" w:rsidRPr="00B4711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130A" w:rsidRPr="00B4711F" w:rsidRDefault="009E130A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4711F">
              <w:rPr>
                <w:rFonts w:ascii="Times New Roman" w:hAnsi="Times New Roman"/>
                <w:sz w:val="28"/>
                <w:szCs w:val="28"/>
              </w:rPr>
              <w:t>4-42-27</w:t>
            </w:r>
          </w:p>
          <w:p w:rsidR="00127CF4" w:rsidRPr="00B4711F" w:rsidRDefault="00127CF4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E130A" w:rsidRPr="00B4711F" w:rsidTr="00A37442"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130A" w:rsidRPr="00B4711F" w:rsidRDefault="009E130A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4711F">
              <w:rPr>
                <w:rFonts w:ascii="Times New Roman" w:hAnsi="Times New Roman"/>
                <w:sz w:val="28"/>
                <w:szCs w:val="28"/>
              </w:rPr>
              <w:t>29/14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039D" w:rsidRPr="00B4711F" w:rsidRDefault="0050039D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4711F">
              <w:rPr>
                <w:rFonts w:ascii="Times New Roman" w:hAnsi="Times New Roman"/>
                <w:sz w:val="28"/>
                <w:szCs w:val="28"/>
              </w:rPr>
              <w:t xml:space="preserve">с. Новотроицкое, ул. Степная, 26 «а», </w:t>
            </w:r>
            <w:r w:rsidRPr="00B4711F">
              <w:rPr>
                <w:rFonts w:ascii="Times New Roman" w:hAnsi="Times New Roman"/>
                <w:sz w:val="28"/>
                <w:szCs w:val="28"/>
              </w:rPr>
              <w:lastRenderedPageBreak/>
              <w:t>помещение МКОУ Новотроицкой СОШ.</w:t>
            </w:r>
          </w:p>
          <w:p w:rsidR="0050039D" w:rsidRPr="00B4711F" w:rsidRDefault="0050039D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130A" w:rsidRPr="00B4711F" w:rsidRDefault="009E130A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4711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с. </w:t>
            </w:r>
            <w:proofErr w:type="spellStart"/>
            <w:r w:rsidRPr="00B4711F">
              <w:rPr>
                <w:rFonts w:ascii="Times New Roman" w:hAnsi="Times New Roman"/>
                <w:sz w:val="28"/>
                <w:szCs w:val="28"/>
              </w:rPr>
              <w:t>Фоменково</w:t>
            </w:r>
            <w:proofErr w:type="spellEnd"/>
            <w:r w:rsidR="001235A0" w:rsidRPr="00B4711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130A" w:rsidRPr="00B4711F" w:rsidRDefault="009E130A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4711F">
              <w:rPr>
                <w:rFonts w:ascii="Times New Roman" w:hAnsi="Times New Roman"/>
                <w:sz w:val="28"/>
                <w:szCs w:val="28"/>
              </w:rPr>
              <w:t>4-42-</w:t>
            </w:r>
            <w:r w:rsidR="00067A30" w:rsidRPr="00B4711F">
              <w:rPr>
                <w:rFonts w:ascii="Times New Roman" w:hAnsi="Times New Roman"/>
                <w:sz w:val="28"/>
                <w:szCs w:val="28"/>
              </w:rPr>
              <w:t>27</w:t>
            </w:r>
          </w:p>
          <w:p w:rsidR="00127CF4" w:rsidRPr="00B4711F" w:rsidRDefault="00127CF4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E130A" w:rsidRPr="00B4711F" w:rsidTr="00A37442"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130A" w:rsidRPr="00B4711F" w:rsidRDefault="009E130A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4711F">
              <w:rPr>
                <w:rFonts w:ascii="Times New Roman" w:hAnsi="Times New Roman"/>
                <w:sz w:val="28"/>
                <w:szCs w:val="28"/>
              </w:rPr>
              <w:lastRenderedPageBreak/>
              <w:t>29/15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30A" w:rsidRPr="00C74100" w:rsidRDefault="009E130A" w:rsidP="00C7410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74100"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 w:rsidRPr="00C74100">
              <w:rPr>
                <w:rFonts w:ascii="Times New Roman" w:hAnsi="Times New Roman"/>
                <w:sz w:val="28"/>
                <w:szCs w:val="28"/>
              </w:rPr>
              <w:t>Березняги</w:t>
            </w:r>
            <w:proofErr w:type="spellEnd"/>
            <w:r w:rsidRPr="00C74100">
              <w:rPr>
                <w:rFonts w:ascii="Times New Roman" w:hAnsi="Times New Roman"/>
                <w:sz w:val="28"/>
                <w:szCs w:val="28"/>
              </w:rPr>
              <w:t xml:space="preserve">, ул. Центральная, </w:t>
            </w:r>
            <w:r w:rsidR="00C74100" w:rsidRPr="00C74100">
              <w:rPr>
                <w:rFonts w:ascii="Times New Roman" w:hAnsi="Times New Roman"/>
                <w:sz w:val="28"/>
                <w:szCs w:val="28"/>
              </w:rPr>
              <w:t>д. 1/1</w:t>
            </w:r>
            <w:r w:rsidRPr="00C74100">
              <w:rPr>
                <w:rFonts w:ascii="Times New Roman" w:hAnsi="Times New Roman"/>
                <w:sz w:val="28"/>
                <w:szCs w:val="28"/>
              </w:rPr>
              <w:t>,</w:t>
            </w:r>
            <w:r w:rsidR="00C74100" w:rsidRPr="00C74100">
              <w:rPr>
                <w:rFonts w:ascii="Times New Roman" w:hAnsi="Times New Roman"/>
                <w:sz w:val="28"/>
                <w:szCs w:val="28"/>
              </w:rPr>
              <w:t xml:space="preserve"> здание ФАП</w:t>
            </w:r>
            <w:r w:rsidR="001235A0" w:rsidRPr="00C7410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130A" w:rsidRPr="00C74100" w:rsidRDefault="009E130A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74100"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 w:rsidRPr="00C74100">
              <w:rPr>
                <w:rFonts w:ascii="Times New Roman" w:hAnsi="Times New Roman"/>
                <w:sz w:val="28"/>
                <w:szCs w:val="28"/>
              </w:rPr>
              <w:t>Березняги</w:t>
            </w:r>
            <w:proofErr w:type="spellEnd"/>
            <w:r w:rsidR="001235A0" w:rsidRPr="00C7410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130A" w:rsidRPr="00C74100" w:rsidRDefault="00C74100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74100">
              <w:rPr>
                <w:rFonts w:ascii="Times New Roman" w:hAnsi="Times New Roman"/>
                <w:sz w:val="28"/>
                <w:szCs w:val="28"/>
              </w:rPr>
              <w:t>4-33-35</w:t>
            </w:r>
          </w:p>
          <w:p w:rsidR="00127CF4" w:rsidRPr="00C74100" w:rsidRDefault="00127CF4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E130A" w:rsidRPr="00B4711F" w:rsidTr="00A37442"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30A" w:rsidRPr="00B4711F" w:rsidRDefault="009E130A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4711F">
              <w:rPr>
                <w:rFonts w:ascii="Times New Roman" w:hAnsi="Times New Roman"/>
                <w:sz w:val="28"/>
                <w:szCs w:val="28"/>
              </w:rPr>
              <w:t>29/16</w:t>
            </w:r>
          </w:p>
          <w:p w:rsidR="009E130A" w:rsidRPr="00B4711F" w:rsidRDefault="009E130A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9E130A" w:rsidRPr="00B4711F" w:rsidRDefault="009E130A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9E130A" w:rsidRPr="00B4711F" w:rsidRDefault="009E130A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9E130A" w:rsidRPr="00B4711F" w:rsidRDefault="009E130A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30A" w:rsidRPr="00B4711F" w:rsidRDefault="009E130A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4711F">
              <w:rPr>
                <w:rFonts w:ascii="Times New Roman" w:hAnsi="Times New Roman"/>
                <w:sz w:val="28"/>
                <w:szCs w:val="28"/>
              </w:rPr>
              <w:t>с.</w:t>
            </w:r>
            <w:r w:rsidR="0088389E" w:rsidRPr="00B4711F">
              <w:rPr>
                <w:rFonts w:ascii="Times New Roman" w:hAnsi="Times New Roman"/>
                <w:sz w:val="28"/>
                <w:szCs w:val="28"/>
              </w:rPr>
              <w:t xml:space="preserve"> Краснофлотское, ул. Ленина, 55 «б», помещение сельского Д</w:t>
            </w:r>
            <w:r w:rsidRPr="00B4711F">
              <w:rPr>
                <w:rFonts w:ascii="Times New Roman" w:hAnsi="Times New Roman"/>
                <w:sz w:val="28"/>
                <w:szCs w:val="28"/>
              </w:rPr>
              <w:t xml:space="preserve">ома культуры. </w:t>
            </w:r>
          </w:p>
          <w:p w:rsidR="009E130A" w:rsidRPr="00B4711F" w:rsidRDefault="009E130A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130A" w:rsidRPr="00B4711F" w:rsidRDefault="009E130A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4711F">
              <w:rPr>
                <w:rFonts w:ascii="Times New Roman" w:hAnsi="Times New Roman"/>
                <w:sz w:val="28"/>
                <w:szCs w:val="28"/>
              </w:rPr>
              <w:t>Часть с. Краснофлотское с улицами: Ленина, 50 лет Октября, Вербовая, Краснофлотская от дома № 20</w:t>
            </w:r>
            <w:r w:rsidR="008A34FB" w:rsidRPr="00B4711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4711F">
              <w:rPr>
                <w:rFonts w:ascii="Times New Roman" w:hAnsi="Times New Roman"/>
                <w:sz w:val="28"/>
                <w:szCs w:val="28"/>
              </w:rPr>
              <w:t>до дома № 99.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130A" w:rsidRPr="00B4711F" w:rsidRDefault="009E130A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4711F">
              <w:rPr>
                <w:rFonts w:ascii="Times New Roman" w:hAnsi="Times New Roman"/>
                <w:sz w:val="28"/>
                <w:szCs w:val="28"/>
              </w:rPr>
              <w:t>4-31-44</w:t>
            </w:r>
          </w:p>
          <w:p w:rsidR="00127CF4" w:rsidRPr="00B4711F" w:rsidRDefault="00127CF4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E130A" w:rsidRPr="00B4711F" w:rsidTr="00A37442"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130A" w:rsidRPr="00B4711F" w:rsidRDefault="009E130A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4711F">
              <w:rPr>
                <w:rFonts w:ascii="Times New Roman" w:hAnsi="Times New Roman"/>
                <w:sz w:val="28"/>
                <w:szCs w:val="28"/>
              </w:rPr>
              <w:t>29/17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130A" w:rsidRPr="00B4711F" w:rsidRDefault="009E130A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4711F">
              <w:rPr>
                <w:rFonts w:ascii="Times New Roman" w:hAnsi="Times New Roman"/>
                <w:sz w:val="28"/>
                <w:szCs w:val="28"/>
              </w:rPr>
              <w:t>с. Краснофлотское, ул. Космонавтов, 114в,</w:t>
            </w:r>
          </w:p>
          <w:p w:rsidR="009E130A" w:rsidRPr="00B4711F" w:rsidRDefault="009E130A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4711F">
              <w:rPr>
                <w:rFonts w:ascii="Times New Roman" w:hAnsi="Times New Roman"/>
                <w:sz w:val="28"/>
                <w:szCs w:val="28"/>
              </w:rPr>
              <w:t>помещение столовой</w:t>
            </w:r>
            <w:r w:rsidR="007B180D" w:rsidRPr="00B4711F">
              <w:rPr>
                <w:rFonts w:ascii="Times New Roman" w:hAnsi="Times New Roman"/>
                <w:sz w:val="28"/>
                <w:szCs w:val="28"/>
              </w:rPr>
              <w:t>.</w:t>
            </w:r>
            <w:r w:rsidRPr="00B4711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130A" w:rsidRPr="00B4711F" w:rsidRDefault="009E130A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4711F">
              <w:rPr>
                <w:rFonts w:ascii="Times New Roman" w:hAnsi="Times New Roman"/>
                <w:sz w:val="28"/>
                <w:szCs w:val="28"/>
              </w:rPr>
              <w:t>Часть с. Краснофл</w:t>
            </w:r>
            <w:r w:rsidR="00625567" w:rsidRPr="00B4711F">
              <w:rPr>
                <w:rFonts w:ascii="Times New Roman" w:hAnsi="Times New Roman"/>
                <w:sz w:val="28"/>
                <w:szCs w:val="28"/>
              </w:rPr>
              <w:t>0</w:t>
            </w:r>
            <w:r w:rsidRPr="00B4711F">
              <w:rPr>
                <w:rFonts w:ascii="Times New Roman" w:hAnsi="Times New Roman"/>
                <w:sz w:val="28"/>
                <w:szCs w:val="28"/>
              </w:rPr>
              <w:t>отское с улицами: Приовражная, Мира, Краснофлотская от дома № 2</w:t>
            </w:r>
            <w:r w:rsidR="008A34FB" w:rsidRPr="00B4711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4711F">
              <w:rPr>
                <w:rFonts w:ascii="Times New Roman" w:hAnsi="Times New Roman"/>
                <w:sz w:val="28"/>
                <w:szCs w:val="28"/>
              </w:rPr>
              <w:t>до дома № 19, ул. Совхозная</w:t>
            </w:r>
            <w:r w:rsidR="004B0ED9" w:rsidRPr="00B4711F">
              <w:rPr>
                <w:rFonts w:ascii="Times New Roman" w:hAnsi="Times New Roman"/>
                <w:sz w:val="28"/>
                <w:szCs w:val="28"/>
              </w:rPr>
              <w:t>,</w:t>
            </w:r>
            <w:r w:rsidR="0050039D" w:rsidRPr="00B4711F">
              <w:rPr>
                <w:rFonts w:ascii="Times New Roman" w:hAnsi="Times New Roman"/>
                <w:sz w:val="28"/>
                <w:szCs w:val="28"/>
              </w:rPr>
              <w:t xml:space="preserve"> х. Огарев.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130A" w:rsidRPr="00B4711F" w:rsidRDefault="009E130A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4711F">
              <w:rPr>
                <w:rFonts w:ascii="Times New Roman" w:hAnsi="Times New Roman"/>
                <w:sz w:val="28"/>
                <w:szCs w:val="28"/>
              </w:rPr>
              <w:t>4-31-46</w:t>
            </w:r>
          </w:p>
          <w:p w:rsidR="00127CF4" w:rsidRPr="00B4711F" w:rsidRDefault="00127CF4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E130A" w:rsidRPr="00B4711F" w:rsidTr="00A37442"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130A" w:rsidRPr="00B4711F" w:rsidRDefault="009E130A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4711F">
              <w:rPr>
                <w:rFonts w:ascii="Times New Roman" w:hAnsi="Times New Roman"/>
                <w:sz w:val="28"/>
                <w:szCs w:val="28"/>
              </w:rPr>
              <w:t>29/19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130A" w:rsidRPr="00B4711F" w:rsidRDefault="009E130A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4711F">
              <w:rPr>
                <w:rFonts w:ascii="Times New Roman" w:hAnsi="Times New Roman"/>
                <w:sz w:val="28"/>
                <w:szCs w:val="28"/>
              </w:rPr>
              <w:t>с. Старая Криуша, ул. Молодежная, 6 «а», здание детского сада.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30A" w:rsidRPr="00B4711F" w:rsidRDefault="009E130A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4711F">
              <w:rPr>
                <w:rFonts w:ascii="Times New Roman" w:hAnsi="Times New Roman"/>
                <w:sz w:val="28"/>
                <w:szCs w:val="28"/>
              </w:rPr>
              <w:t xml:space="preserve">Часть с. Старая Криуша с улицами: </w:t>
            </w:r>
            <w:proofErr w:type="spellStart"/>
            <w:r w:rsidRPr="00B4711F">
              <w:rPr>
                <w:rFonts w:ascii="Times New Roman" w:hAnsi="Times New Roman"/>
                <w:sz w:val="28"/>
                <w:szCs w:val="28"/>
              </w:rPr>
              <w:t>Дровалева</w:t>
            </w:r>
            <w:proofErr w:type="spellEnd"/>
            <w:r w:rsidRPr="00B4711F">
              <w:rPr>
                <w:rFonts w:ascii="Times New Roman" w:hAnsi="Times New Roman"/>
                <w:sz w:val="28"/>
                <w:szCs w:val="28"/>
              </w:rPr>
              <w:t>, Молодежная, Глушко, Солнечная, Мира: от дома №1 до дома №37(по нечетной стороне), с дома №2 до дома №58 (п</w:t>
            </w:r>
            <w:r w:rsidR="00274C8E" w:rsidRPr="00B4711F">
              <w:rPr>
                <w:rFonts w:ascii="Times New Roman" w:hAnsi="Times New Roman"/>
                <w:sz w:val="28"/>
                <w:szCs w:val="28"/>
              </w:rPr>
              <w:t>о четной стороне); поселок «1-е</w:t>
            </w:r>
            <w:r w:rsidRPr="00B4711F">
              <w:rPr>
                <w:rFonts w:ascii="Times New Roman" w:hAnsi="Times New Roman"/>
                <w:sz w:val="28"/>
                <w:szCs w:val="28"/>
              </w:rPr>
              <w:t xml:space="preserve"> отделение «</w:t>
            </w:r>
            <w:proofErr w:type="spellStart"/>
            <w:r w:rsidRPr="00B4711F">
              <w:rPr>
                <w:rFonts w:ascii="Times New Roman" w:hAnsi="Times New Roman"/>
                <w:sz w:val="28"/>
                <w:szCs w:val="28"/>
              </w:rPr>
              <w:t>Старокриушанский</w:t>
            </w:r>
            <w:proofErr w:type="spellEnd"/>
            <w:r w:rsidRPr="00B4711F">
              <w:rPr>
                <w:rFonts w:ascii="Times New Roman" w:hAnsi="Times New Roman"/>
                <w:sz w:val="28"/>
                <w:szCs w:val="28"/>
              </w:rPr>
              <w:t>», х. Березовый.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130A" w:rsidRPr="00B4711F" w:rsidRDefault="009E130A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4711F">
              <w:rPr>
                <w:rFonts w:ascii="Times New Roman" w:hAnsi="Times New Roman"/>
                <w:sz w:val="28"/>
                <w:szCs w:val="28"/>
              </w:rPr>
              <w:t>4-51-30</w:t>
            </w:r>
          </w:p>
          <w:p w:rsidR="00127CF4" w:rsidRPr="00B4711F" w:rsidRDefault="00127CF4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E130A" w:rsidRPr="00B4711F" w:rsidTr="00A37442"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130A" w:rsidRPr="00B4711F" w:rsidRDefault="009E130A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4711F">
              <w:rPr>
                <w:rFonts w:ascii="Times New Roman" w:hAnsi="Times New Roman"/>
                <w:sz w:val="28"/>
                <w:szCs w:val="28"/>
              </w:rPr>
              <w:t>29/20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30A" w:rsidRPr="00B4711F" w:rsidRDefault="009D06F8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4711F">
              <w:rPr>
                <w:rFonts w:ascii="Times New Roman" w:hAnsi="Times New Roman"/>
                <w:sz w:val="28"/>
                <w:szCs w:val="28"/>
              </w:rPr>
              <w:t>с. Старая Криуша, ул. Ленина, 26</w:t>
            </w:r>
            <w:r w:rsidR="009E130A" w:rsidRPr="00B4711F">
              <w:rPr>
                <w:rFonts w:ascii="Times New Roman" w:hAnsi="Times New Roman"/>
                <w:sz w:val="28"/>
                <w:szCs w:val="28"/>
              </w:rPr>
              <w:t>,</w:t>
            </w:r>
            <w:r w:rsidR="00EF1DD8" w:rsidRPr="00B4711F">
              <w:rPr>
                <w:rFonts w:ascii="Times New Roman" w:hAnsi="Times New Roman"/>
                <w:sz w:val="28"/>
                <w:szCs w:val="28"/>
              </w:rPr>
              <w:t xml:space="preserve"> здание </w:t>
            </w:r>
            <w:r w:rsidR="008722A9" w:rsidRPr="00B4711F">
              <w:rPr>
                <w:rFonts w:ascii="Times New Roman" w:hAnsi="Times New Roman"/>
                <w:sz w:val="28"/>
                <w:szCs w:val="28"/>
              </w:rPr>
              <w:t xml:space="preserve">МКОУ </w:t>
            </w:r>
            <w:proofErr w:type="spellStart"/>
            <w:r w:rsidRPr="00B4711F">
              <w:rPr>
                <w:rFonts w:ascii="Times New Roman" w:hAnsi="Times New Roman"/>
                <w:sz w:val="28"/>
                <w:szCs w:val="28"/>
              </w:rPr>
              <w:t>Старокриушанской</w:t>
            </w:r>
            <w:proofErr w:type="spellEnd"/>
            <w:r w:rsidRPr="00B4711F">
              <w:rPr>
                <w:rFonts w:ascii="Times New Roman" w:hAnsi="Times New Roman"/>
                <w:sz w:val="28"/>
                <w:szCs w:val="28"/>
              </w:rPr>
              <w:t xml:space="preserve"> СОШ</w:t>
            </w:r>
          </w:p>
          <w:p w:rsidR="009E130A" w:rsidRPr="00B4711F" w:rsidRDefault="009E130A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130A" w:rsidRPr="00B4711F" w:rsidRDefault="009E130A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4711F">
              <w:rPr>
                <w:rFonts w:ascii="Times New Roman" w:hAnsi="Times New Roman"/>
                <w:sz w:val="28"/>
                <w:szCs w:val="28"/>
              </w:rPr>
              <w:t xml:space="preserve">Часть с. Старая Криуша с улицами: Луговая, «Западная», Подгорная, Набережная, 50 лет Октября, Зеленый Гай, </w:t>
            </w:r>
            <w:proofErr w:type="spellStart"/>
            <w:r w:rsidRPr="00B4711F">
              <w:rPr>
                <w:rFonts w:ascii="Times New Roman" w:hAnsi="Times New Roman"/>
                <w:sz w:val="28"/>
                <w:szCs w:val="28"/>
              </w:rPr>
              <w:t>Блощицина</w:t>
            </w:r>
            <w:proofErr w:type="spellEnd"/>
            <w:r w:rsidRPr="00B4711F">
              <w:rPr>
                <w:rFonts w:ascii="Times New Roman" w:hAnsi="Times New Roman"/>
                <w:sz w:val="28"/>
                <w:szCs w:val="28"/>
              </w:rPr>
              <w:t>, Ленина, 40 лет Октября, Пролетарская, Мостовая, Огнева, Свободы, переулок Тихий, Колхозная с дома №1 до дома №59,</w:t>
            </w:r>
            <w:r w:rsidR="003D6171" w:rsidRPr="00B4711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4711F">
              <w:rPr>
                <w:rFonts w:ascii="Times New Roman" w:hAnsi="Times New Roman"/>
                <w:sz w:val="28"/>
                <w:szCs w:val="28"/>
              </w:rPr>
              <w:t>Мира: с дома №39 до дома №95(по нечетной стороне) и с дома №60 до дома №78(по четной стороне)</w:t>
            </w:r>
            <w:r w:rsidR="002D3795" w:rsidRPr="00B4711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130A" w:rsidRPr="00B4711F" w:rsidRDefault="002A38F6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4711F">
              <w:rPr>
                <w:rFonts w:ascii="Times New Roman" w:hAnsi="Times New Roman"/>
                <w:sz w:val="28"/>
                <w:szCs w:val="28"/>
              </w:rPr>
              <w:t>4-51-82</w:t>
            </w:r>
          </w:p>
          <w:p w:rsidR="00127CF4" w:rsidRPr="00B4711F" w:rsidRDefault="00127CF4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E130A" w:rsidRPr="00B4711F" w:rsidTr="00A37442"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130A" w:rsidRPr="00B4711F" w:rsidRDefault="009E130A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4711F">
              <w:rPr>
                <w:rFonts w:ascii="Times New Roman" w:hAnsi="Times New Roman"/>
                <w:sz w:val="28"/>
                <w:szCs w:val="28"/>
              </w:rPr>
              <w:lastRenderedPageBreak/>
              <w:t>29/21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30A" w:rsidRPr="00B4711F" w:rsidRDefault="009E130A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4711F">
              <w:rPr>
                <w:rFonts w:ascii="Times New Roman" w:hAnsi="Times New Roman"/>
                <w:sz w:val="28"/>
                <w:szCs w:val="28"/>
              </w:rPr>
              <w:t>с. Старая Криуша, ул. Садовая, 34 «б», помещение казенного учреждения культуры «</w:t>
            </w:r>
            <w:proofErr w:type="spellStart"/>
            <w:r w:rsidRPr="00B4711F">
              <w:rPr>
                <w:rFonts w:ascii="Times New Roman" w:hAnsi="Times New Roman"/>
                <w:sz w:val="28"/>
                <w:szCs w:val="28"/>
              </w:rPr>
              <w:t>Старокриушанский</w:t>
            </w:r>
            <w:proofErr w:type="spellEnd"/>
            <w:r w:rsidRPr="00B4711F">
              <w:rPr>
                <w:rFonts w:ascii="Times New Roman" w:hAnsi="Times New Roman"/>
                <w:sz w:val="28"/>
                <w:szCs w:val="28"/>
              </w:rPr>
              <w:t xml:space="preserve"> культурно-досуговый центр». </w:t>
            </w:r>
          </w:p>
          <w:p w:rsidR="009E130A" w:rsidRPr="00B4711F" w:rsidRDefault="009E130A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130A" w:rsidRPr="00B4711F" w:rsidRDefault="009E130A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4711F">
              <w:rPr>
                <w:rFonts w:ascii="Times New Roman" w:hAnsi="Times New Roman"/>
                <w:sz w:val="28"/>
                <w:szCs w:val="28"/>
              </w:rPr>
              <w:t>Часть села Старая Криуша с улицами: Заливная, Заря,</w:t>
            </w:r>
            <w:r w:rsidR="008A34FB" w:rsidRPr="00B4711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4711F">
              <w:rPr>
                <w:rFonts w:ascii="Times New Roman" w:hAnsi="Times New Roman"/>
                <w:sz w:val="28"/>
                <w:szCs w:val="28"/>
              </w:rPr>
              <w:t>Садовая, Советская, Восточная, 1 Мая, Колхозная от дома №60 до дома №107, переулки Октябрьский и Комсомольский, поселок совхоза «Труд»</w:t>
            </w:r>
            <w:r w:rsidR="003D6171" w:rsidRPr="00B4711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130A" w:rsidRPr="00B4711F" w:rsidRDefault="009E130A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4711F">
              <w:rPr>
                <w:rFonts w:ascii="Times New Roman" w:hAnsi="Times New Roman"/>
                <w:sz w:val="28"/>
                <w:szCs w:val="28"/>
              </w:rPr>
              <w:t>4-58-41</w:t>
            </w:r>
          </w:p>
          <w:p w:rsidR="00127CF4" w:rsidRPr="00B4711F" w:rsidRDefault="00127CF4" w:rsidP="008A34F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E130A" w:rsidRPr="00B4711F" w:rsidRDefault="009E130A" w:rsidP="008A34FB">
      <w:pPr>
        <w:ind w:firstLine="0"/>
        <w:rPr>
          <w:rFonts w:ascii="Times New Roman" w:hAnsi="Times New Roman"/>
          <w:sz w:val="28"/>
          <w:szCs w:val="28"/>
        </w:rPr>
      </w:pPr>
    </w:p>
    <w:p w:rsidR="0028542E" w:rsidRPr="00B4711F" w:rsidRDefault="0028542E" w:rsidP="00E85B63">
      <w:pPr>
        <w:keepNext/>
        <w:autoSpaceDE w:val="0"/>
        <w:autoSpaceDN w:val="0"/>
        <w:adjustRightInd w:val="0"/>
        <w:spacing w:line="280" w:lineRule="exact"/>
        <w:outlineLvl w:val="5"/>
        <w:rPr>
          <w:rFonts w:ascii="Times New Roman" w:hAnsi="Times New Roman"/>
          <w:sz w:val="28"/>
          <w:szCs w:val="28"/>
        </w:rPr>
      </w:pPr>
    </w:p>
    <w:p w:rsidR="0028542E" w:rsidRPr="00B4711F" w:rsidRDefault="0028542E" w:rsidP="00E85B63">
      <w:pPr>
        <w:keepNext/>
        <w:autoSpaceDE w:val="0"/>
        <w:autoSpaceDN w:val="0"/>
        <w:adjustRightInd w:val="0"/>
        <w:spacing w:line="280" w:lineRule="exact"/>
        <w:outlineLvl w:val="5"/>
        <w:rPr>
          <w:rFonts w:ascii="Times New Roman" w:hAnsi="Times New Roman"/>
          <w:sz w:val="28"/>
          <w:szCs w:val="28"/>
        </w:rPr>
      </w:pPr>
    </w:p>
    <w:p w:rsidR="0028542E" w:rsidRPr="00B4711F" w:rsidRDefault="0028542E" w:rsidP="00E85B63">
      <w:pPr>
        <w:keepNext/>
        <w:autoSpaceDE w:val="0"/>
        <w:autoSpaceDN w:val="0"/>
        <w:adjustRightInd w:val="0"/>
        <w:spacing w:line="280" w:lineRule="exact"/>
        <w:outlineLvl w:val="5"/>
        <w:rPr>
          <w:rFonts w:ascii="Times New Roman" w:hAnsi="Times New Roman"/>
          <w:sz w:val="28"/>
          <w:szCs w:val="28"/>
        </w:rPr>
      </w:pPr>
    </w:p>
    <w:p w:rsidR="0028542E" w:rsidRPr="00B4711F" w:rsidRDefault="0028542E" w:rsidP="00E85B63">
      <w:pPr>
        <w:keepNext/>
        <w:autoSpaceDE w:val="0"/>
        <w:autoSpaceDN w:val="0"/>
        <w:adjustRightInd w:val="0"/>
        <w:spacing w:line="280" w:lineRule="exact"/>
        <w:outlineLvl w:val="5"/>
        <w:rPr>
          <w:rFonts w:ascii="Times New Roman" w:hAnsi="Times New Roman"/>
          <w:sz w:val="28"/>
          <w:szCs w:val="28"/>
        </w:rPr>
      </w:pPr>
    </w:p>
    <w:p w:rsidR="0028542E" w:rsidRPr="00B4711F" w:rsidRDefault="0028542E" w:rsidP="00E85B63">
      <w:pPr>
        <w:keepNext/>
        <w:autoSpaceDE w:val="0"/>
        <w:autoSpaceDN w:val="0"/>
        <w:adjustRightInd w:val="0"/>
        <w:spacing w:line="280" w:lineRule="exact"/>
        <w:outlineLvl w:val="5"/>
        <w:rPr>
          <w:rFonts w:ascii="Times New Roman" w:hAnsi="Times New Roman"/>
          <w:sz w:val="28"/>
          <w:szCs w:val="28"/>
        </w:rPr>
      </w:pPr>
    </w:p>
    <w:p w:rsidR="0028542E" w:rsidRPr="00B4711F" w:rsidRDefault="0028542E" w:rsidP="00E85B63">
      <w:pPr>
        <w:keepNext/>
        <w:autoSpaceDE w:val="0"/>
        <w:autoSpaceDN w:val="0"/>
        <w:adjustRightInd w:val="0"/>
        <w:spacing w:line="280" w:lineRule="exact"/>
        <w:outlineLvl w:val="5"/>
        <w:rPr>
          <w:rFonts w:ascii="Times New Roman" w:hAnsi="Times New Roman"/>
          <w:sz w:val="28"/>
          <w:szCs w:val="28"/>
        </w:rPr>
      </w:pPr>
    </w:p>
    <w:p w:rsidR="0028542E" w:rsidRPr="00B4711F" w:rsidRDefault="0028542E" w:rsidP="00E85B63">
      <w:pPr>
        <w:keepNext/>
        <w:autoSpaceDE w:val="0"/>
        <w:autoSpaceDN w:val="0"/>
        <w:adjustRightInd w:val="0"/>
        <w:spacing w:line="280" w:lineRule="exact"/>
        <w:outlineLvl w:val="5"/>
        <w:rPr>
          <w:rFonts w:ascii="Times New Roman" w:hAnsi="Times New Roman"/>
          <w:sz w:val="28"/>
          <w:szCs w:val="28"/>
        </w:rPr>
      </w:pPr>
    </w:p>
    <w:p w:rsidR="0028542E" w:rsidRPr="00B4711F" w:rsidRDefault="0028542E" w:rsidP="00E85B63">
      <w:pPr>
        <w:keepNext/>
        <w:autoSpaceDE w:val="0"/>
        <w:autoSpaceDN w:val="0"/>
        <w:adjustRightInd w:val="0"/>
        <w:spacing w:line="280" w:lineRule="exact"/>
        <w:outlineLvl w:val="5"/>
        <w:rPr>
          <w:rFonts w:ascii="Times New Roman" w:hAnsi="Times New Roman"/>
          <w:sz w:val="28"/>
          <w:szCs w:val="28"/>
        </w:rPr>
      </w:pPr>
    </w:p>
    <w:p w:rsidR="0028542E" w:rsidRPr="00B4711F" w:rsidRDefault="0028542E" w:rsidP="00E85B63">
      <w:pPr>
        <w:keepNext/>
        <w:autoSpaceDE w:val="0"/>
        <w:autoSpaceDN w:val="0"/>
        <w:adjustRightInd w:val="0"/>
        <w:spacing w:line="280" w:lineRule="exact"/>
        <w:outlineLvl w:val="5"/>
        <w:rPr>
          <w:rFonts w:ascii="Times New Roman" w:hAnsi="Times New Roman"/>
          <w:sz w:val="28"/>
          <w:szCs w:val="28"/>
        </w:rPr>
      </w:pPr>
    </w:p>
    <w:p w:rsidR="0028542E" w:rsidRPr="00B4711F" w:rsidRDefault="0028542E" w:rsidP="00E85B63">
      <w:pPr>
        <w:keepNext/>
        <w:autoSpaceDE w:val="0"/>
        <w:autoSpaceDN w:val="0"/>
        <w:adjustRightInd w:val="0"/>
        <w:spacing w:line="280" w:lineRule="exact"/>
        <w:outlineLvl w:val="5"/>
        <w:rPr>
          <w:rFonts w:ascii="Times New Roman" w:hAnsi="Times New Roman"/>
          <w:sz w:val="28"/>
          <w:szCs w:val="28"/>
        </w:rPr>
      </w:pPr>
    </w:p>
    <w:p w:rsidR="0028542E" w:rsidRPr="00B4711F" w:rsidRDefault="0028542E" w:rsidP="00E85B63">
      <w:pPr>
        <w:keepNext/>
        <w:autoSpaceDE w:val="0"/>
        <w:autoSpaceDN w:val="0"/>
        <w:adjustRightInd w:val="0"/>
        <w:spacing w:line="280" w:lineRule="exact"/>
        <w:outlineLvl w:val="5"/>
        <w:rPr>
          <w:rFonts w:ascii="Times New Roman" w:hAnsi="Times New Roman"/>
          <w:sz w:val="28"/>
          <w:szCs w:val="28"/>
        </w:rPr>
      </w:pPr>
    </w:p>
    <w:p w:rsidR="0028542E" w:rsidRPr="00B4711F" w:rsidRDefault="0028542E" w:rsidP="00E85B63">
      <w:pPr>
        <w:keepNext/>
        <w:autoSpaceDE w:val="0"/>
        <w:autoSpaceDN w:val="0"/>
        <w:adjustRightInd w:val="0"/>
        <w:spacing w:line="280" w:lineRule="exact"/>
        <w:outlineLvl w:val="5"/>
        <w:rPr>
          <w:rFonts w:ascii="Times New Roman" w:hAnsi="Times New Roman"/>
          <w:sz w:val="28"/>
          <w:szCs w:val="28"/>
        </w:rPr>
      </w:pPr>
    </w:p>
    <w:p w:rsidR="0028542E" w:rsidRPr="00B4711F" w:rsidRDefault="0028542E" w:rsidP="00E85B63">
      <w:pPr>
        <w:keepNext/>
        <w:autoSpaceDE w:val="0"/>
        <w:autoSpaceDN w:val="0"/>
        <w:adjustRightInd w:val="0"/>
        <w:spacing w:line="280" w:lineRule="exact"/>
        <w:outlineLvl w:val="5"/>
        <w:rPr>
          <w:rFonts w:ascii="Times New Roman" w:hAnsi="Times New Roman"/>
          <w:sz w:val="28"/>
          <w:szCs w:val="28"/>
        </w:rPr>
      </w:pPr>
    </w:p>
    <w:p w:rsidR="0028542E" w:rsidRPr="00B4711F" w:rsidRDefault="0028542E" w:rsidP="00E85B63">
      <w:pPr>
        <w:keepNext/>
        <w:autoSpaceDE w:val="0"/>
        <w:autoSpaceDN w:val="0"/>
        <w:adjustRightInd w:val="0"/>
        <w:spacing w:line="280" w:lineRule="exact"/>
        <w:outlineLvl w:val="5"/>
        <w:rPr>
          <w:rFonts w:ascii="Times New Roman" w:hAnsi="Times New Roman"/>
          <w:sz w:val="28"/>
          <w:szCs w:val="28"/>
        </w:rPr>
      </w:pPr>
    </w:p>
    <w:sectPr w:rsidR="0028542E" w:rsidRPr="00B4711F" w:rsidSect="00B4711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pos w:val="beneathText"/>
      </w:footnotePr>
      <w:pgSz w:w="11905" w:h="16837"/>
      <w:pgMar w:top="568" w:right="567" w:bottom="567" w:left="1276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1450" w:rsidRDefault="00871450" w:rsidP="00582EA7">
      <w:r>
        <w:separator/>
      </w:r>
    </w:p>
  </w:endnote>
  <w:endnote w:type="continuationSeparator" w:id="0">
    <w:p w:rsidR="00871450" w:rsidRDefault="00871450" w:rsidP="00582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596F" w:rsidRDefault="0098596F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596F" w:rsidRDefault="0098596F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596F" w:rsidRDefault="0098596F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1450" w:rsidRDefault="00871450" w:rsidP="00582EA7">
      <w:r>
        <w:separator/>
      </w:r>
    </w:p>
  </w:footnote>
  <w:footnote w:type="continuationSeparator" w:id="0">
    <w:p w:rsidR="00871450" w:rsidRDefault="00871450" w:rsidP="00582E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596F" w:rsidRDefault="0098596F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2EA7" w:rsidRDefault="00582EA7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596F" w:rsidRDefault="0098596F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9A1465D"/>
    <w:multiLevelType w:val="hybridMultilevel"/>
    <w:tmpl w:val="E56E4ECC"/>
    <w:lvl w:ilvl="0" w:tplc="EA2888B4">
      <w:start w:val="1"/>
      <w:numFmt w:val="decimal"/>
      <w:lvlText w:val="%1."/>
      <w:lvlJc w:val="left"/>
      <w:pPr>
        <w:ind w:left="1542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8B915DA"/>
    <w:multiLevelType w:val="hybridMultilevel"/>
    <w:tmpl w:val="FF0E86DA"/>
    <w:lvl w:ilvl="0" w:tplc="921820FE">
      <w:start w:val="2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A574E1D"/>
    <w:multiLevelType w:val="hybridMultilevel"/>
    <w:tmpl w:val="C4CEA658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4" w15:restartNumberingAfterBreak="0">
    <w:nsid w:val="7EEC0881"/>
    <w:multiLevelType w:val="hybridMultilevel"/>
    <w:tmpl w:val="D6FCFAB0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3AF"/>
    <w:rsid w:val="0000125F"/>
    <w:rsid w:val="00007A80"/>
    <w:rsid w:val="00013531"/>
    <w:rsid w:val="00016305"/>
    <w:rsid w:val="00033B9E"/>
    <w:rsid w:val="00037796"/>
    <w:rsid w:val="00056CDD"/>
    <w:rsid w:val="00060DF5"/>
    <w:rsid w:val="00067A30"/>
    <w:rsid w:val="000700F9"/>
    <w:rsid w:val="00071B42"/>
    <w:rsid w:val="000905F8"/>
    <w:rsid w:val="00095B9B"/>
    <w:rsid w:val="000961B9"/>
    <w:rsid w:val="000A4AC8"/>
    <w:rsid w:val="000A643F"/>
    <w:rsid w:val="000A6D74"/>
    <w:rsid w:val="000B1C93"/>
    <w:rsid w:val="000B7C57"/>
    <w:rsid w:val="000D549D"/>
    <w:rsid w:val="000D64D5"/>
    <w:rsid w:val="000E4EA3"/>
    <w:rsid w:val="000F275E"/>
    <w:rsid w:val="001011C9"/>
    <w:rsid w:val="001235A0"/>
    <w:rsid w:val="00127CF4"/>
    <w:rsid w:val="00134100"/>
    <w:rsid w:val="00135A4C"/>
    <w:rsid w:val="00136AF5"/>
    <w:rsid w:val="001374C2"/>
    <w:rsid w:val="0015211C"/>
    <w:rsid w:val="00152C77"/>
    <w:rsid w:val="00152CD8"/>
    <w:rsid w:val="0015399E"/>
    <w:rsid w:val="001569A7"/>
    <w:rsid w:val="00160A17"/>
    <w:rsid w:val="00164596"/>
    <w:rsid w:val="00174478"/>
    <w:rsid w:val="00176840"/>
    <w:rsid w:val="00176E69"/>
    <w:rsid w:val="001870AE"/>
    <w:rsid w:val="00187830"/>
    <w:rsid w:val="001B57D0"/>
    <w:rsid w:val="001B698B"/>
    <w:rsid w:val="001C1722"/>
    <w:rsid w:val="001C5AA7"/>
    <w:rsid w:val="001C5E23"/>
    <w:rsid w:val="001D1934"/>
    <w:rsid w:val="001D28C4"/>
    <w:rsid w:val="001E1EC2"/>
    <w:rsid w:val="001E3F55"/>
    <w:rsid w:val="001E5696"/>
    <w:rsid w:val="001E58B0"/>
    <w:rsid w:val="001F1DA8"/>
    <w:rsid w:val="001F6509"/>
    <w:rsid w:val="0020016D"/>
    <w:rsid w:val="00217D90"/>
    <w:rsid w:val="00217D96"/>
    <w:rsid w:val="00226092"/>
    <w:rsid w:val="002319B8"/>
    <w:rsid w:val="00244A60"/>
    <w:rsid w:val="00252772"/>
    <w:rsid w:val="002548EB"/>
    <w:rsid w:val="002601DD"/>
    <w:rsid w:val="0027401D"/>
    <w:rsid w:val="00274C8E"/>
    <w:rsid w:val="0028542E"/>
    <w:rsid w:val="002A38F6"/>
    <w:rsid w:val="002A5895"/>
    <w:rsid w:val="002A6BEE"/>
    <w:rsid w:val="002D3795"/>
    <w:rsid w:val="002E2C9A"/>
    <w:rsid w:val="002F3E44"/>
    <w:rsid w:val="00315369"/>
    <w:rsid w:val="0031671C"/>
    <w:rsid w:val="003248CB"/>
    <w:rsid w:val="0032752E"/>
    <w:rsid w:val="00337B9A"/>
    <w:rsid w:val="0035706E"/>
    <w:rsid w:val="00357BA7"/>
    <w:rsid w:val="0036263B"/>
    <w:rsid w:val="00371F36"/>
    <w:rsid w:val="003824FE"/>
    <w:rsid w:val="00383A74"/>
    <w:rsid w:val="00385286"/>
    <w:rsid w:val="00385CFE"/>
    <w:rsid w:val="003934DC"/>
    <w:rsid w:val="00393F7C"/>
    <w:rsid w:val="00396A04"/>
    <w:rsid w:val="003973FD"/>
    <w:rsid w:val="003C4F9D"/>
    <w:rsid w:val="003D1E28"/>
    <w:rsid w:val="003D2602"/>
    <w:rsid w:val="003D3982"/>
    <w:rsid w:val="003D6171"/>
    <w:rsid w:val="003F195F"/>
    <w:rsid w:val="003F6B53"/>
    <w:rsid w:val="00405A33"/>
    <w:rsid w:val="0041563A"/>
    <w:rsid w:val="00442072"/>
    <w:rsid w:val="004537CC"/>
    <w:rsid w:val="00455706"/>
    <w:rsid w:val="004566D5"/>
    <w:rsid w:val="004620F5"/>
    <w:rsid w:val="00470593"/>
    <w:rsid w:val="0048158F"/>
    <w:rsid w:val="0048530A"/>
    <w:rsid w:val="00485933"/>
    <w:rsid w:val="004A311D"/>
    <w:rsid w:val="004A79A2"/>
    <w:rsid w:val="004B0ED9"/>
    <w:rsid w:val="004B2360"/>
    <w:rsid w:val="004C45F6"/>
    <w:rsid w:val="004C770F"/>
    <w:rsid w:val="004D1845"/>
    <w:rsid w:val="004D2214"/>
    <w:rsid w:val="004D2EA3"/>
    <w:rsid w:val="0050039D"/>
    <w:rsid w:val="005012D3"/>
    <w:rsid w:val="005114B3"/>
    <w:rsid w:val="005156F4"/>
    <w:rsid w:val="00516DEE"/>
    <w:rsid w:val="00520D8F"/>
    <w:rsid w:val="00525FE7"/>
    <w:rsid w:val="005447F7"/>
    <w:rsid w:val="00547068"/>
    <w:rsid w:val="0055134F"/>
    <w:rsid w:val="00551947"/>
    <w:rsid w:val="00552BDB"/>
    <w:rsid w:val="00554EC1"/>
    <w:rsid w:val="0056015B"/>
    <w:rsid w:val="00582EA7"/>
    <w:rsid w:val="00593564"/>
    <w:rsid w:val="005A7194"/>
    <w:rsid w:val="005A7ECE"/>
    <w:rsid w:val="005C2FC6"/>
    <w:rsid w:val="005D0F7E"/>
    <w:rsid w:val="005D630D"/>
    <w:rsid w:val="005D6CFE"/>
    <w:rsid w:val="005E10FD"/>
    <w:rsid w:val="005F2E7F"/>
    <w:rsid w:val="005F4E60"/>
    <w:rsid w:val="00604253"/>
    <w:rsid w:val="00607730"/>
    <w:rsid w:val="00612FDD"/>
    <w:rsid w:val="00614EB0"/>
    <w:rsid w:val="00615C24"/>
    <w:rsid w:val="00620915"/>
    <w:rsid w:val="00625567"/>
    <w:rsid w:val="0064626B"/>
    <w:rsid w:val="00662935"/>
    <w:rsid w:val="00663782"/>
    <w:rsid w:val="00665280"/>
    <w:rsid w:val="00666D85"/>
    <w:rsid w:val="00685B57"/>
    <w:rsid w:val="00685D0A"/>
    <w:rsid w:val="006879B5"/>
    <w:rsid w:val="006A190E"/>
    <w:rsid w:val="006B1AA1"/>
    <w:rsid w:val="006B55F9"/>
    <w:rsid w:val="006B6CA2"/>
    <w:rsid w:val="006C035C"/>
    <w:rsid w:val="006C097E"/>
    <w:rsid w:val="006C1F67"/>
    <w:rsid w:val="006E2706"/>
    <w:rsid w:val="006E470C"/>
    <w:rsid w:val="006E7C7B"/>
    <w:rsid w:val="006F067B"/>
    <w:rsid w:val="006F0CEC"/>
    <w:rsid w:val="006F6121"/>
    <w:rsid w:val="00704DD6"/>
    <w:rsid w:val="007216A8"/>
    <w:rsid w:val="007222DC"/>
    <w:rsid w:val="007361F9"/>
    <w:rsid w:val="0075225F"/>
    <w:rsid w:val="00754FA7"/>
    <w:rsid w:val="00756845"/>
    <w:rsid w:val="0077031F"/>
    <w:rsid w:val="00774987"/>
    <w:rsid w:val="00787270"/>
    <w:rsid w:val="00795BF0"/>
    <w:rsid w:val="007B180D"/>
    <w:rsid w:val="007D0573"/>
    <w:rsid w:val="007D1508"/>
    <w:rsid w:val="007E2196"/>
    <w:rsid w:val="007E23BB"/>
    <w:rsid w:val="007E2879"/>
    <w:rsid w:val="00801BB4"/>
    <w:rsid w:val="00806097"/>
    <w:rsid w:val="008066C3"/>
    <w:rsid w:val="00824E70"/>
    <w:rsid w:val="00840A4E"/>
    <w:rsid w:val="00851BF9"/>
    <w:rsid w:val="00856EDC"/>
    <w:rsid w:val="008649EC"/>
    <w:rsid w:val="00871450"/>
    <w:rsid w:val="008722A9"/>
    <w:rsid w:val="008750B4"/>
    <w:rsid w:val="008753EA"/>
    <w:rsid w:val="00881021"/>
    <w:rsid w:val="0088389E"/>
    <w:rsid w:val="00885420"/>
    <w:rsid w:val="008909E7"/>
    <w:rsid w:val="00890C0A"/>
    <w:rsid w:val="0089127E"/>
    <w:rsid w:val="008A30F9"/>
    <w:rsid w:val="008A34FB"/>
    <w:rsid w:val="008A4614"/>
    <w:rsid w:val="008B6A89"/>
    <w:rsid w:val="008B789F"/>
    <w:rsid w:val="008D1D14"/>
    <w:rsid w:val="008D28DD"/>
    <w:rsid w:val="008F3792"/>
    <w:rsid w:val="008F5621"/>
    <w:rsid w:val="00900C06"/>
    <w:rsid w:val="009063B9"/>
    <w:rsid w:val="0090704B"/>
    <w:rsid w:val="00915F95"/>
    <w:rsid w:val="0091633C"/>
    <w:rsid w:val="009251C7"/>
    <w:rsid w:val="00933479"/>
    <w:rsid w:val="00937EA3"/>
    <w:rsid w:val="009444CF"/>
    <w:rsid w:val="009514BE"/>
    <w:rsid w:val="009628D1"/>
    <w:rsid w:val="00963314"/>
    <w:rsid w:val="00964E53"/>
    <w:rsid w:val="0097481D"/>
    <w:rsid w:val="009804D1"/>
    <w:rsid w:val="0098596F"/>
    <w:rsid w:val="00996BF8"/>
    <w:rsid w:val="009C72B7"/>
    <w:rsid w:val="009D06F8"/>
    <w:rsid w:val="009E130A"/>
    <w:rsid w:val="009E15D7"/>
    <w:rsid w:val="009E3322"/>
    <w:rsid w:val="009E4C4C"/>
    <w:rsid w:val="009F3F55"/>
    <w:rsid w:val="009F441F"/>
    <w:rsid w:val="00A10542"/>
    <w:rsid w:val="00A10AB7"/>
    <w:rsid w:val="00A37442"/>
    <w:rsid w:val="00A45994"/>
    <w:rsid w:val="00A6089C"/>
    <w:rsid w:val="00A66A56"/>
    <w:rsid w:val="00A73E5E"/>
    <w:rsid w:val="00A80D6F"/>
    <w:rsid w:val="00A85E34"/>
    <w:rsid w:val="00AA4AD9"/>
    <w:rsid w:val="00AD7E40"/>
    <w:rsid w:val="00AF082A"/>
    <w:rsid w:val="00AF14FC"/>
    <w:rsid w:val="00AF175D"/>
    <w:rsid w:val="00B003D3"/>
    <w:rsid w:val="00B05480"/>
    <w:rsid w:val="00B119A7"/>
    <w:rsid w:val="00B36E96"/>
    <w:rsid w:val="00B4711F"/>
    <w:rsid w:val="00B510F4"/>
    <w:rsid w:val="00B62A47"/>
    <w:rsid w:val="00B803D7"/>
    <w:rsid w:val="00B9756D"/>
    <w:rsid w:val="00BB0821"/>
    <w:rsid w:val="00BB2057"/>
    <w:rsid w:val="00BB36DD"/>
    <w:rsid w:val="00BD1816"/>
    <w:rsid w:val="00BD4B99"/>
    <w:rsid w:val="00BE0CB4"/>
    <w:rsid w:val="00BE1312"/>
    <w:rsid w:val="00BE5209"/>
    <w:rsid w:val="00BE54F8"/>
    <w:rsid w:val="00BE5B1D"/>
    <w:rsid w:val="00C20652"/>
    <w:rsid w:val="00C209A1"/>
    <w:rsid w:val="00C368F3"/>
    <w:rsid w:val="00C36A12"/>
    <w:rsid w:val="00C54A3B"/>
    <w:rsid w:val="00C631D4"/>
    <w:rsid w:val="00C637F9"/>
    <w:rsid w:val="00C74100"/>
    <w:rsid w:val="00C745AC"/>
    <w:rsid w:val="00C8199F"/>
    <w:rsid w:val="00C82E39"/>
    <w:rsid w:val="00C874C3"/>
    <w:rsid w:val="00C964E0"/>
    <w:rsid w:val="00CC4696"/>
    <w:rsid w:val="00CC46A4"/>
    <w:rsid w:val="00CD038E"/>
    <w:rsid w:val="00CD399B"/>
    <w:rsid w:val="00CD4C9C"/>
    <w:rsid w:val="00CE0272"/>
    <w:rsid w:val="00CF610C"/>
    <w:rsid w:val="00D02717"/>
    <w:rsid w:val="00D047AB"/>
    <w:rsid w:val="00D2033B"/>
    <w:rsid w:val="00D417AE"/>
    <w:rsid w:val="00D423A1"/>
    <w:rsid w:val="00D56EC0"/>
    <w:rsid w:val="00D604FB"/>
    <w:rsid w:val="00D66544"/>
    <w:rsid w:val="00D71233"/>
    <w:rsid w:val="00D878AD"/>
    <w:rsid w:val="00D94EE1"/>
    <w:rsid w:val="00DA3EFB"/>
    <w:rsid w:val="00DB322D"/>
    <w:rsid w:val="00DC22C0"/>
    <w:rsid w:val="00DC462B"/>
    <w:rsid w:val="00DD37EB"/>
    <w:rsid w:val="00DD3CF7"/>
    <w:rsid w:val="00DE427D"/>
    <w:rsid w:val="00DE7CC5"/>
    <w:rsid w:val="00DF03AF"/>
    <w:rsid w:val="00E008F4"/>
    <w:rsid w:val="00E04372"/>
    <w:rsid w:val="00E119A8"/>
    <w:rsid w:val="00E11D61"/>
    <w:rsid w:val="00E20091"/>
    <w:rsid w:val="00E37947"/>
    <w:rsid w:val="00E5123C"/>
    <w:rsid w:val="00E526F9"/>
    <w:rsid w:val="00E67981"/>
    <w:rsid w:val="00E81628"/>
    <w:rsid w:val="00E83A26"/>
    <w:rsid w:val="00E85B63"/>
    <w:rsid w:val="00E90FEF"/>
    <w:rsid w:val="00E92E0A"/>
    <w:rsid w:val="00EA4B0B"/>
    <w:rsid w:val="00ED5E25"/>
    <w:rsid w:val="00ED66E5"/>
    <w:rsid w:val="00EE31D2"/>
    <w:rsid w:val="00EE77E0"/>
    <w:rsid w:val="00EF1DD8"/>
    <w:rsid w:val="00F021D6"/>
    <w:rsid w:val="00F10D69"/>
    <w:rsid w:val="00F15732"/>
    <w:rsid w:val="00F23C2F"/>
    <w:rsid w:val="00F27141"/>
    <w:rsid w:val="00F47CA2"/>
    <w:rsid w:val="00F50013"/>
    <w:rsid w:val="00F51406"/>
    <w:rsid w:val="00F717FF"/>
    <w:rsid w:val="00F77494"/>
    <w:rsid w:val="00FA486F"/>
    <w:rsid w:val="00FA632D"/>
    <w:rsid w:val="00FB1D08"/>
    <w:rsid w:val="00FB5473"/>
    <w:rsid w:val="00FC6289"/>
    <w:rsid w:val="00FD7E60"/>
    <w:rsid w:val="00FE644D"/>
    <w:rsid w:val="00FF2DCF"/>
    <w:rsid w:val="00FF5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A8634D-E78D-4828-ADAE-94B60E7DC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!Обычный текст документа"/>
    <w:qFormat/>
    <w:rsid w:val="00685B57"/>
    <w:pPr>
      <w:ind w:firstLine="567"/>
      <w:jc w:val="both"/>
    </w:pPr>
    <w:rPr>
      <w:rFonts w:ascii="Arial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qFormat/>
    <w:rsid w:val="00685B57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qFormat/>
    <w:rsid w:val="00685B57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685B57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685B57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customStyle="1" w:styleId="a6">
    <w:name w:val="Содержимое таблицы"/>
    <w:basedOn w:val="a"/>
    <w:pPr>
      <w:suppressLineNumbers/>
    </w:pPr>
  </w:style>
  <w:style w:type="paragraph" w:customStyle="1" w:styleId="a7">
    <w:name w:val="Заголовок таблицы"/>
    <w:basedOn w:val="a6"/>
    <w:pPr>
      <w:jc w:val="center"/>
    </w:pPr>
    <w:rPr>
      <w:b/>
      <w:bCs/>
    </w:rPr>
  </w:style>
  <w:style w:type="paragraph" w:styleId="a8">
    <w:name w:val="Balloon Text"/>
    <w:basedOn w:val="a"/>
    <w:semiHidden/>
    <w:rsid w:val="0020016D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rsid w:val="00582EA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582EA7"/>
    <w:rPr>
      <w:rFonts w:ascii="Arial" w:eastAsia="Arial Unicode MS" w:hAnsi="Arial"/>
      <w:sz w:val="24"/>
      <w:szCs w:val="24"/>
    </w:rPr>
  </w:style>
  <w:style w:type="paragraph" w:styleId="ab">
    <w:name w:val="footer"/>
    <w:basedOn w:val="a"/>
    <w:link w:val="ac"/>
    <w:rsid w:val="00582EA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582EA7"/>
    <w:rPr>
      <w:rFonts w:ascii="Arial" w:eastAsia="Arial Unicode MS" w:hAnsi="Arial"/>
      <w:sz w:val="24"/>
      <w:szCs w:val="24"/>
    </w:rPr>
  </w:style>
  <w:style w:type="paragraph" w:styleId="ad">
    <w:name w:val="Normal (Web)"/>
    <w:basedOn w:val="a"/>
    <w:uiPriority w:val="99"/>
    <w:unhideWhenUsed/>
    <w:rsid w:val="0048158F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30">
    <w:name w:val="Заголовок 3 Знак"/>
    <w:aliases w:val="!Главы документа Знак"/>
    <w:link w:val="3"/>
    <w:rsid w:val="008A34FB"/>
    <w:rPr>
      <w:rFonts w:ascii="Arial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8A34FB"/>
    <w:rPr>
      <w:rFonts w:ascii="Arial" w:hAnsi="Arial"/>
      <w:b/>
      <w:bCs/>
      <w:sz w:val="26"/>
      <w:szCs w:val="28"/>
    </w:rPr>
  </w:style>
  <w:style w:type="character" w:styleId="HTML">
    <w:name w:val="HTML Variable"/>
    <w:aliases w:val="!Ссылки в документе"/>
    <w:basedOn w:val="a0"/>
    <w:rsid w:val="00685B57"/>
    <w:rPr>
      <w:rFonts w:ascii="Arial" w:hAnsi="Arial"/>
      <w:b w:val="0"/>
      <w:i w:val="0"/>
      <w:iCs/>
      <w:color w:val="0000FF"/>
      <w:sz w:val="24"/>
      <w:u w:val="none"/>
    </w:rPr>
  </w:style>
  <w:style w:type="paragraph" w:styleId="ae">
    <w:name w:val="annotation text"/>
    <w:aliases w:val="!Равноширинный текст документа"/>
    <w:basedOn w:val="a"/>
    <w:link w:val="af"/>
    <w:rsid w:val="00685B57"/>
    <w:rPr>
      <w:rFonts w:ascii="Courier" w:hAnsi="Courier"/>
      <w:sz w:val="22"/>
      <w:szCs w:val="20"/>
    </w:rPr>
  </w:style>
  <w:style w:type="character" w:customStyle="1" w:styleId="af">
    <w:name w:val="Текст примечания Знак"/>
    <w:aliases w:val="!Равноширинный текст документа Знак"/>
    <w:link w:val="ae"/>
    <w:rsid w:val="008A34FB"/>
    <w:rPr>
      <w:rFonts w:ascii="Courier" w:hAnsi="Courier"/>
      <w:sz w:val="22"/>
    </w:rPr>
  </w:style>
  <w:style w:type="paragraph" w:customStyle="1" w:styleId="Title">
    <w:name w:val="Title!Название НПА"/>
    <w:basedOn w:val="a"/>
    <w:rsid w:val="00685B57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f0">
    <w:name w:val="Hyperlink"/>
    <w:basedOn w:val="a0"/>
    <w:rsid w:val="00685B57"/>
    <w:rPr>
      <w:color w:val="0000FF"/>
      <w:u w:val="none"/>
    </w:rPr>
  </w:style>
  <w:style w:type="table" w:styleId="af1">
    <w:name w:val="Table Grid"/>
    <w:basedOn w:val="a1"/>
    <w:rsid w:val="008A34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plication">
    <w:name w:val="Application!Приложение"/>
    <w:rsid w:val="00685B57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685B57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685B57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paragraph" w:styleId="af2">
    <w:name w:val="List Paragraph"/>
    <w:basedOn w:val="a"/>
    <w:uiPriority w:val="34"/>
    <w:qFormat/>
    <w:rsid w:val="00B471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2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6DC3BC-3177-4090-9AC3-F0BC9BA8F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0</TotalTime>
  <Pages>5</Pages>
  <Words>887</Words>
  <Characters>5059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ПЕТРОПАВЛОВСКОГО МУНИЦИПАЛЬНОГО РАЙОНА</vt:lpstr>
    </vt:vector>
  </TitlesOfParts>
  <Company>Dnsoft</Company>
  <LinksUpToDate>false</LinksUpToDate>
  <CharactersWithSpaces>5935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ПЕТРОПАВЛОВСКОГО МУНИЦИПАЛЬНОГО РАЙОНА</dc:title>
  <dc:creator>Леонова Юлия</dc:creator>
  <cp:lastModifiedBy>Гарькушова А.В.</cp:lastModifiedBy>
  <cp:revision>2</cp:revision>
  <cp:lastPrinted>2025-07-04T12:49:00Z</cp:lastPrinted>
  <dcterms:created xsi:type="dcterms:W3CDTF">2025-07-09T12:04:00Z</dcterms:created>
  <dcterms:modified xsi:type="dcterms:W3CDTF">2025-07-09T12:04:00Z</dcterms:modified>
</cp:coreProperties>
</file>